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E97AE7" w14:textId="77777777" w:rsidR="0081794D" w:rsidRDefault="0081794D" w:rsidP="0081794D">
      <w:pPr>
        <w:spacing w:after="0" w:line="240" w:lineRule="auto"/>
        <w:ind w:left="7510"/>
        <w:jc w:val="both"/>
      </w:pPr>
      <w:bookmarkStart w:id="0" w:name="_GoBack"/>
      <w:bookmarkEnd w:id="0"/>
    </w:p>
    <w:p w14:paraId="341CD6F2" w14:textId="77777777" w:rsidR="00F40FD8" w:rsidRDefault="00F40FD8" w:rsidP="00F40FD8">
      <w:pPr>
        <w:spacing w:line="360" w:lineRule="auto"/>
        <w:jc w:val="right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3357C1">
        <w:rPr>
          <w:rFonts w:asciiTheme="minorBidi" w:hAnsiTheme="minorBidi" w:cstheme="minorBidi" w:hint="eastAsia"/>
          <w:b/>
          <w:bCs/>
          <w:sz w:val="22"/>
          <w:szCs w:val="22"/>
          <w:rtl/>
        </w:rPr>
        <w:t>נספח</w:t>
      </w:r>
      <w:r w:rsidRPr="003357C1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3357C1">
        <w:rPr>
          <w:rFonts w:asciiTheme="minorBidi" w:hAnsiTheme="minorBidi" w:cstheme="minorBidi" w:hint="cs"/>
          <w:b/>
          <w:bCs/>
          <w:sz w:val="22"/>
          <w:szCs w:val="22"/>
          <w:rtl/>
        </w:rPr>
        <w:t>י"א</w:t>
      </w:r>
    </w:p>
    <w:p w14:paraId="516ED263" w14:textId="77777777" w:rsidR="00F40FD8" w:rsidRPr="009223A5" w:rsidRDefault="00F40FD8" w:rsidP="00F40FD8">
      <w:pPr>
        <w:spacing w:line="360" w:lineRule="auto"/>
        <w:jc w:val="center"/>
        <w:rPr>
          <w:rFonts w:asciiTheme="minorBidi" w:hAnsiTheme="minorBidi" w:cstheme="minorBidi"/>
          <w:b/>
          <w:bCs/>
          <w:u w:val="single"/>
          <w:rtl/>
        </w:rPr>
      </w:pPr>
      <w:r w:rsidRPr="009223A5">
        <w:rPr>
          <w:rFonts w:asciiTheme="minorBidi" w:hAnsiTheme="minorBidi" w:cstheme="minorBidi" w:hint="cs"/>
          <w:b/>
          <w:bCs/>
          <w:u w:val="single"/>
          <w:rtl/>
        </w:rPr>
        <w:t xml:space="preserve">תצהיר </w:t>
      </w:r>
      <w:r w:rsidRPr="00E525FA">
        <w:rPr>
          <w:rFonts w:asciiTheme="minorBidi" w:hAnsiTheme="minorBidi" w:cstheme="minorBidi"/>
          <w:b/>
          <w:bCs/>
          <w:u w:val="single"/>
          <w:rtl/>
        </w:rPr>
        <w:t>בדבר קיום חובותיו בעניין שמירת זכויות עובדים על פי דיני עבודה, צווי ההרחבה וההסכמים הקיבוציים החלים על המציע כמעסיק לצורך אספקת השירותים</w:t>
      </w:r>
      <w:r>
        <w:rPr>
          <w:rFonts w:asciiTheme="minorBidi" w:hAnsiTheme="minorBidi" w:cstheme="minorBidi" w:hint="cs"/>
          <w:b/>
          <w:bCs/>
          <w:u w:val="single"/>
          <w:rtl/>
        </w:rPr>
        <w:t xml:space="preserve"> ואי העסקת עובדים זרים</w:t>
      </w:r>
    </w:p>
    <w:p w14:paraId="2389FCF4" w14:textId="77777777" w:rsidR="00F40FD8" w:rsidRDefault="00F40FD8" w:rsidP="00F40FD8">
      <w:pPr>
        <w:spacing w:line="360" w:lineRule="auto"/>
        <w:ind w:left="226" w:hanging="284"/>
        <w:rPr>
          <w:rFonts w:asciiTheme="minorBidi" w:hAnsiTheme="minorBidi" w:cstheme="minorBidi"/>
          <w:sz w:val="22"/>
          <w:szCs w:val="22"/>
          <w:rtl/>
        </w:rPr>
      </w:pPr>
    </w:p>
    <w:p w14:paraId="7FB9E013" w14:textId="77777777" w:rsidR="00F40FD8" w:rsidRDefault="00F40FD8" w:rsidP="00491984">
      <w:pPr>
        <w:spacing w:line="360" w:lineRule="auto"/>
        <w:ind w:left="226" w:hanging="284"/>
        <w:rPr>
          <w:rFonts w:asciiTheme="minorBidi" w:hAnsiTheme="minorBidi" w:cstheme="minorBidi"/>
          <w:sz w:val="22"/>
          <w:szCs w:val="22"/>
          <w:rtl/>
        </w:rPr>
      </w:pPr>
      <w:r w:rsidRPr="00F442F3">
        <w:rPr>
          <w:rFonts w:asciiTheme="minorBidi" w:hAnsiTheme="minorBidi" w:cstheme="minorBidi"/>
          <w:sz w:val="22"/>
          <w:szCs w:val="22"/>
          <w:rtl/>
        </w:rPr>
        <w:t xml:space="preserve">1.  בין רשות מקרקעי ישראל (להלן: "המזמין") לבין __________ (להלן: "המציע"), עשוי  להיחתם הסכם למתן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שירותי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שמירה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ו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אבטחה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במשרדי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רשות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(להלן: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/>
          <w:sz w:val="22"/>
          <w:szCs w:val="22"/>
          <w:rtl/>
        </w:rPr>
        <w:t>"ההסכם"). אי לזאת אנ</w:t>
      </w:r>
      <w:r>
        <w:rPr>
          <w:rFonts w:asciiTheme="minorBidi" w:hAnsiTheme="minorBidi" w:cstheme="minorBidi" w:hint="cs"/>
          <w:sz w:val="22"/>
          <w:szCs w:val="22"/>
          <w:rtl/>
        </w:rPr>
        <w:t>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הח"מ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מצהיר</w:t>
      </w:r>
      <w:r>
        <w:rPr>
          <w:rFonts w:asciiTheme="minorBidi" w:hAnsiTheme="minorBidi" w:cstheme="minorBidi" w:hint="cs"/>
          <w:sz w:val="22"/>
          <w:szCs w:val="22"/>
          <w:rtl/>
        </w:rPr>
        <w:t>ים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ומתחייבים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בזאת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כדלקמן</w:t>
      </w:r>
      <w:r w:rsidRPr="00F442F3">
        <w:rPr>
          <w:rFonts w:asciiTheme="minorBidi" w:hAnsiTheme="minorBidi" w:cstheme="minorBidi"/>
          <w:sz w:val="22"/>
          <w:szCs w:val="22"/>
          <w:rtl/>
        </w:rPr>
        <w:t>:</w:t>
      </w:r>
    </w:p>
    <w:p w14:paraId="18D62507" w14:textId="77777777" w:rsidR="00F40FD8" w:rsidRDefault="00F40FD8" w:rsidP="00F40FD8">
      <w:pPr>
        <w:spacing w:line="360" w:lineRule="auto"/>
        <w:ind w:left="368" w:hanging="426"/>
        <w:jc w:val="both"/>
        <w:rPr>
          <w:rFonts w:asciiTheme="minorBidi" w:hAnsiTheme="minorBidi" w:cstheme="minorBidi"/>
          <w:sz w:val="22"/>
          <w:szCs w:val="22"/>
          <w:rtl/>
        </w:rPr>
      </w:pPr>
      <w:r w:rsidRPr="00F442F3">
        <w:rPr>
          <w:rFonts w:asciiTheme="minorBidi" w:hAnsiTheme="minorBidi" w:cstheme="minorBidi"/>
          <w:sz w:val="22"/>
          <w:szCs w:val="22"/>
          <w:rtl/>
        </w:rPr>
        <w:t xml:space="preserve">2.  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המציע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מתחייב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לקיים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חובותיו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בעניין שמירת זכויות עובדים על פי דיני עבודה, צווי ההרחבה וההסכמים הקיבוציים החלים על המציע כמעסיק לצורך אספקת השירותים.</w:t>
      </w:r>
    </w:p>
    <w:p w14:paraId="6A573536" w14:textId="77777777" w:rsidR="00F40FD8" w:rsidRDefault="00F40FD8" w:rsidP="00F40FD8">
      <w:pPr>
        <w:spacing w:line="360" w:lineRule="auto"/>
        <w:ind w:left="368" w:hanging="426"/>
        <w:jc w:val="both"/>
        <w:rPr>
          <w:rFonts w:asciiTheme="minorBidi" w:hAnsiTheme="minorBidi" w:cstheme="minorBidi"/>
          <w:sz w:val="22"/>
          <w:szCs w:val="22"/>
          <w:rtl/>
        </w:rPr>
      </w:pPr>
      <w:r w:rsidRPr="00F442F3">
        <w:rPr>
          <w:rFonts w:asciiTheme="minorBidi" w:hAnsiTheme="minorBidi" w:cstheme="minorBidi"/>
          <w:sz w:val="22"/>
          <w:szCs w:val="22"/>
          <w:rtl/>
        </w:rPr>
        <w:t>3. המציע מתחייב כי לצורך ביצוע העבודות נשוא ההסכם, לא יוע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סקו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עובדים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זרים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כמפורט</w:t>
      </w:r>
      <w:r w:rsidRPr="00F442F3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F442F3">
        <w:rPr>
          <w:rStyle w:val="Hyperlink"/>
          <w:rFonts w:asciiTheme="minorBidi" w:hAnsiTheme="minorBidi" w:cstheme="minorBidi" w:hint="eastAsia"/>
          <w:color w:val="auto"/>
          <w:sz w:val="22"/>
          <w:szCs w:val="22"/>
          <w:rtl/>
        </w:rPr>
        <w:t>ב</w:t>
      </w:r>
      <w:hyperlink r:id="rId8" w:history="1"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הוראת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תכ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"ם, "עידוד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העסקת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עובדים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ישראלים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במסגרת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התקשרויות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הממשלה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",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מס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>' 7.</w:t>
        </w:r>
        <w:r>
          <w:rPr>
            <w:rStyle w:val="Hyperlink"/>
            <w:rFonts w:asciiTheme="minorBidi" w:hAnsiTheme="minorBidi" w:cstheme="minorBidi" w:hint="cs"/>
            <w:color w:val="auto"/>
            <w:sz w:val="22"/>
            <w:szCs w:val="22"/>
            <w:rtl/>
          </w:rPr>
          <w:t>4.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>2.</w:t>
        </w:r>
        <w:r>
          <w:rPr>
            <w:rStyle w:val="Hyperlink"/>
            <w:rFonts w:asciiTheme="minorBidi" w:hAnsiTheme="minorBidi" w:cstheme="minorBidi" w:hint="cs"/>
            <w:color w:val="auto"/>
            <w:sz w:val="22"/>
            <w:szCs w:val="22"/>
            <w:rtl/>
          </w:rPr>
          <w:t>6</w:t>
        </w:r>
      </w:hyperlink>
      <w:r w:rsidRPr="00F442F3">
        <w:rPr>
          <w:rFonts w:asciiTheme="minorBidi" w:hAnsiTheme="minorBidi" w:cstheme="minorBidi"/>
          <w:sz w:val="22"/>
          <w:szCs w:val="22"/>
          <w:rtl/>
        </w:rPr>
        <w:t>.</w:t>
      </w:r>
    </w:p>
    <w:p w14:paraId="2EA1573F" w14:textId="77777777" w:rsidR="00F40FD8" w:rsidRDefault="00F40FD8" w:rsidP="00F40FD8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4</w:t>
      </w:r>
      <w:r w:rsidRPr="00F442F3">
        <w:rPr>
          <w:rFonts w:asciiTheme="minorBidi" w:hAnsiTheme="minorBidi" w:cstheme="minorBidi"/>
          <w:sz w:val="22"/>
          <w:szCs w:val="22"/>
          <w:rtl/>
        </w:rPr>
        <w:t>.  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להלן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יפורטו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ההרשעות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הפליליות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של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המציע בגין הפרת דיני עבודה:</w:t>
      </w:r>
    </w:p>
    <w:p w14:paraId="7E9CE4AC" w14:textId="77777777" w:rsidR="00F40FD8" w:rsidRDefault="00F40FD8" w:rsidP="00F40FD8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F442F3">
        <w:rPr>
          <w:rFonts w:asciiTheme="minorBidi" w:hAnsiTheme="minorBidi" w:cstheme="minorBidi"/>
          <w:sz w:val="22"/>
          <w:szCs w:val="22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3FDA40D" w14:textId="77777777" w:rsidR="00F40FD8" w:rsidRDefault="00F40FD8" w:rsidP="00F40FD8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5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להלן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יפורטו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ההרשעות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הפליליות של בעלי השליטה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במציע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בגין הפרת דיני עבודה:</w:t>
      </w:r>
    </w:p>
    <w:p w14:paraId="148B7372" w14:textId="77777777" w:rsidR="00F40FD8" w:rsidRDefault="00F40FD8" w:rsidP="00491984">
      <w:pPr>
        <w:spacing w:line="360" w:lineRule="auto"/>
        <w:jc w:val="both"/>
        <w:rPr>
          <w:rFonts w:asciiTheme="minorBidi" w:hAnsiTheme="minorBidi" w:cstheme="minorBidi"/>
        </w:rPr>
      </w:pPr>
      <w:r w:rsidRPr="00F442F3">
        <w:rPr>
          <w:rFonts w:asciiTheme="minorBidi" w:hAnsiTheme="minorBidi" w:cstheme="minorBidi"/>
          <w:sz w:val="22"/>
          <w:szCs w:val="22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Bidi" w:hAnsiTheme="minorBidi" w:cstheme="minorBidi"/>
          <w:sz w:val="22"/>
          <w:szCs w:val="22"/>
          <w:rtl/>
        </w:rPr>
        <w:br/>
      </w:r>
      <w:r>
        <w:rPr>
          <w:rFonts w:asciiTheme="minorBidi" w:hAnsiTheme="minorBidi" w:cstheme="minorBidi"/>
          <w:sz w:val="22"/>
          <w:szCs w:val="22"/>
          <w:rtl/>
        </w:rPr>
        <w:br/>
      </w:r>
      <w:r>
        <w:rPr>
          <w:rFonts w:asciiTheme="minorBidi" w:hAnsiTheme="minorBidi" w:cstheme="minorBidi"/>
          <w:sz w:val="22"/>
          <w:szCs w:val="22"/>
          <w:rtl/>
        </w:rPr>
        <w:br/>
      </w:r>
      <w:r>
        <w:rPr>
          <w:rFonts w:asciiTheme="minorBidi" w:hAnsiTheme="minorBidi" w:cstheme="minorBidi"/>
          <w:sz w:val="22"/>
          <w:szCs w:val="22"/>
          <w:rtl/>
        </w:rPr>
        <w:br/>
      </w:r>
      <w:r>
        <w:rPr>
          <w:rFonts w:asciiTheme="minorBidi" w:hAnsiTheme="minorBidi" w:cstheme="minorBidi" w:hint="cs"/>
          <w:sz w:val="22"/>
          <w:szCs w:val="22"/>
          <w:rtl/>
        </w:rPr>
        <w:lastRenderedPageBreak/>
        <w:t>6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להלן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יפורטו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ההרשעות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הפליליות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של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חברות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אחרות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בשליטת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מי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מבעלי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השליטה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(אם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קיימות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)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בגין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הפרת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דיני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עבודה</w:t>
      </w:r>
      <w:r w:rsidRPr="00F442F3">
        <w:rPr>
          <w:rFonts w:asciiTheme="minorBidi" w:hAnsiTheme="minorBidi" w:cstheme="minorBidi"/>
          <w:sz w:val="22"/>
          <w:szCs w:val="22"/>
          <w:rtl/>
        </w:rPr>
        <w:t>.</w:t>
      </w:r>
    </w:p>
    <w:p w14:paraId="44D8A565" w14:textId="77777777" w:rsidR="00F40FD8" w:rsidRDefault="00F40FD8" w:rsidP="00F40FD8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F442F3">
        <w:rPr>
          <w:rFonts w:asciiTheme="minorBidi" w:hAnsiTheme="minorBidi" w:cstheme="minorBidi"/>
          <w:sz w:val="22"/>
          <w:szCs w:val="22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64DEA62" w14:textId="77777777" w:rsidR="00F40FD8" w:rsidRPr="00F00A50" w:rsidRDefault="00F40FD8" w:rsidP="00F40FD8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/>
          <w:sz w:val="22"/>
          <w:szCs w:val="22"/>
          <w:rtl/>
        </w:rPr>
        <w:br/>
      </w:r>
    </w:p>
    <w:p w14:paraId="36259183" w14:textId="77777777" w:rsidR="00F40FD8" w:rsidRDefault="00F40FD8" w:rsidP="00F40FD8">
      <w:pPr>
        <w:spacing w:line="480" w:lineRule="auto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7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להלן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יפורטו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פסקי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דין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חלוטים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בגין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הפרת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דיני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עבודה</w:t>
      </w:r>
      <w:r w:rsidRPr="00F442F3">
        <w:rPr>
          <w:rFonts w:asciiTheme="minorBidi" w:hAnsiTheme="minorBidi" w:cstheme="minorBidi"/>
          <w:sz w:val="22"/>
          <w:szCs w:val="22"/>
          <w:rtl/>
        </w:rPr>
        <w:t>.</w:t>
      </w:r>
    </w:p>
    <w:p w14:paraId="5A4C153F" w14:textId="77777777" w:rsidR="00F40FD8" w:rsidRDefault="00F40FD8" w:rsidP="00F40FD8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F442F3">
        <w:rPr>
          <w:rFonts w:asciiTheme="minorBidi" w:hAnsiTheme="minorBidi" w:cstheme="minorBidi"/>
          <w:sz w:val="22"/>
          <w:szCs w:val="22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Bidi" w:hAnsiTheme="minorBidi" w:cstheme="minorBidi" w:hint="cs"/>
          <w:sz w:val="22"/>
          <w:szCs w:val="22"/>
          <w:rtl/>
        </w:rPr>
        <w:t>________________</w:t>
      </w:r>
      <w:r w:rsidRPr="00F442F3">
        <w:rPr>
          <w:rFonts w:asciiTheme="minorBidi" w:hAnsiTheme="minorBidi" w:cstheme="minorBidi"/>
          <w:sz w:val="22"/>
          <w:szCs w:val="22"/>
          <w:rtl/>
        </w:rPr>
        <w:t>_</w:t>
      </w:r>
    </w:p>
    <w:p w14:paraId="33D7F6BE" w14:textId="768D2C2B" w:rsidR="00F40FD8" w:rsidRDefault="00F40FD8" w:rsidP="00784378">
      <w:pPr>
        <w:pBdr>
          <w:bottom w:val="single" w:sz="12" w:space="1" w:color="auto"/>
        </w:pBd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8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להלן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יפורטו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כל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הקנסות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שהושתו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על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כל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הנ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"ל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בגין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הפרה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של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חוקי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העבודה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על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ידי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מינהל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ההסדרה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והאכיפה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במשרד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</w:rPr>
        <w:t>העבודה הרווחה והשירותים החברתיים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(להלן: "</w:t>
      </w:r>
      <w:r>
        <w:rPr>
          <w:rFonts w:asciiTheme="minorBidi" w:hAnsiTheme="minorBidi" w:cstheme="minorBidi" w:hint="cs"/>
          <w:sz w:val="22"/>
          <w:szCs w:val="22"/>
          <w:rtl/>
        </w:rPr>
        <w:t>משרד העבודה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"),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ב</w:t>
      </w:r>
      <w:r w:rsidR="00784378">
        <w:rPr>
          <w:rFonts w:asciiTheme="minorBidi" w:hAnsiTheme="minorBidi" w:cstheme="minorBidi" w:hint="cs"/>
          <w:sz w:val="22"/>
          <w:szCs w:val="22"/>
          <w:rtl/>
        </w:rPr>
        <w:t>שלוש שנים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האחרונות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שקדמו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למועד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האחרון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להגשת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ההצעות</w:t>
      </w:r>
      <w:r w:rsidRPr="00F442F3">
        <w:rPr>
          <w:rFonts w:asciiTheme="minorBidi" w:hAnsiTheme="minorBidi" w:cstheme="minorBidi"/>
          <w:sz w:val="22"/>
          <w:szCs w:val="22"/>
          <w:rtl/>
        </w:rPr>
        <w:t>:</w:t>
      </w:r>
    </w:p>
    <w:p w14:paraId="67905A2E" w14:textId="27E085D5" w:rsidR="00784378" w:rsidRDefault="00784378" w:rsidP="00784378">
      <w:pPr>
        <w:pBdr>
          <w:bottom w:val="single" w:sz="12" w:space="1" w:color="auto"/>
        </w:pBdr>
        <w:spacing w:after="0"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F442F3">
        <w:rPr>
          <w:rFonts w:asciiTheme="minorBidi" w:hAnsiTheme="minorBidi" w:cstheme="minorBidi"/>
          <w:sz w:val="22"/>
          <w:szCs w:val="22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B7AFE2A" w14:textId="77777777" w:rsidR="00784378" w:rsidRDefault="00784378" w:rsidP="00784378">
      <w:pPr>
        <w:pBdr>
          <w:bottom w:val="single" w:sz="12" w:space="1" w:color="auto"/>
        </w:pBdr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</w:p>
    <w:p w14:paraId="7F219D3A" w14:textId="77777777" w:rsidR="00491984" w:rsidRDefault="00491984">
      <w:pPr>
        <w:bidi w:val="0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/>
          <w:sz w:val="22"/>
          <w:szCs w:val="22"/>
          <w:rtl/>
        </w:rPr>
        <w:br w:type="page"/>
      </w:r>
    </w:p>
    <w:p w14:paraId="4799C1D7" w14:textId="77777777" w:rsidR="00491984" w:rsidRPr="00F00A50" w:rsidRDefault="00491984" w:rsidP="00F40FD8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</w:p>
    <w:p w14:paraId="70AE3409" w14:textId="77777777" w:rsidR="00F40FD8" w:rsidRDefault="00F40FD8" w:rsidP="00CA4FD2">
      <w:pPr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9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. להלן יפורטו כל העיצומים הכספיים שהושתו על כל הנ"ל בגין הפרה של חוקי העבודה על ידי מינהל ההסדרה והאכיפה בתמ"ת, בשלוש השנים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האחרונות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שקדמו למועד האחרון להגשת ההצעות, </w:t>
      </w:r>
      <w:hyperlink r:id="rId9" w:history="1"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בהתאם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לחוק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הגברת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האכיפה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של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דיני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העבודה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 xml:space="preserve"> , </w:t>
        </w:r>
        <w:r w:rsidRPr="00F442F3">
          <w:rPr>
            <w:rStyle w:val="Hyperlink"/>
            <w:rFonts w:asciiTheme="minorBidi" w:hAnsiTheme="minorBidi" w:cstheme="minorBidi" w:hint="eastAsia"/>
            <w:color w:val="auto"/>
            <w:sz w:val="22"/>
            <w:szCs w:val="22"/>
            <w:rtl/>
          </w:rPr>
          <w:t>תשע</w:t>
        </w:r>
        <w:r w:rsidRPr="00F442F3">
          <w:rPr>
            <w:rStyle w:val="Hyperlink"/>
            <w:rFonts w:asciiTheme="minorBidi" w:hAnsiTheme="minorBidi" w:cstheme="minorBidi"/>
            <w:color w:val="auto"/>
            <w:sz w:val="22"/>
            <w:szCs w:val="22"/>
            <w:rtl/>
          </w:rPr>
          <w:t>"ב- 2011.</w:t>
        </w:r>
      </w:hyperlink>
    </w:p>
    <w:p w14:paraId="660F42CA" w14:textId="77777777" w:rsidR="00F40FD8" w:rsidRPr="00F00A50" w:rsidRDefault="00F40FD8" w:rsidP="00F40FD8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F442F3">
        <w:rPr>
          <w:rFonts w:asciiTheme="minorBidi" w:hAnsiTheme="minorBidi" w:cstheme="minorBidi"/>
          <w:sz w:val="22"/>
          <w:szCs w:val="22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2823398" w14:textId="77777777" w:rsidR="00F40FD8" w:rsidRDefault="00F40FD8" w:rsidP="00271E91">
      <w:pPr>
        <w:spacing w:line="360" w:lineRule="auto"/>
        <w:jc w:val="center"/>
        <w:rPr>
          <w:rFonts w:asciiTheme="minorBidi" w:hAnsiTheme="minorBidi" w:cstheme="minorBidi"/>
          <w:sz w:val="22"/>
          <w:szCs w:val="22"/>
          <w:rtl/>
        </w:rPr>
      </w:pPr>
      <w:r w:rsidRPr="00F442F3">
        <w:rPr>
          <w:rFonts w:asciiTheme="minorBidi" w:hAnsiTheme="minorBidi" w:cstheme="minorBidi" w:hint="eastAsia"/>
          <w:sz w:val="22"/>
          <w:szCs w:val="22"/>
          <w:rtl/>
        </w:rPr>
        <w:t>ולראיה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בא</w:t>
      </w:r>
      <w:r>
        <w:rPr>
          <w:rFonts w:asciiTheme="minorBidi" w:hAnsiTheme="minorBidi" w:cstheme="minorBidi" w:hint="cs"/>
          <w:sz w:val="22"/>
          <w:szCs w:val="22"/>
          <w:rtl/>
        </w:rPr>
        <w:t>נו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על החתום:</w:t>
      </w:r>
    </w:p>
    <w:p w14:paraId="080243DC" w14:textId="77777777" w:rsidR="00F40FD8" w:rsidRDefault="00F40FD8" w:rsidP="00F40FD8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F442F3">
        <w:rPr>
          <w:rFonts w:asciiTheme="minorBidi" w:hAnsiTheme="minorBidi" w:cstheme="minorBidi" w:hint="eastAsia"/>
          <w:b/>
          <w:bCs/>
          <w:sz w:val="22"/>
          <w:szCs w:val="22"/>
          <w:rtl/>
        </w:rPr>
        <w:t>חתימת</w:t>
      </w:r>
      <w:r w:rsidRPr="00F442F3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מורשי החתימה של המציע: </w:t>
      </w:r>
    </w:p>
    <w:p w14:paraId="59F2094A" w14:textId="77777777" w:rsidR="00F40FD8" w:rsidRDefault="00F40FD8" w:rsidP="00491984">
      <w:pPr>
        <w:jc w:val="both"/>
        <w:rPr>
          <w:rFonts w:asciiTheme="minorBidi" w:hAnsiTheme="minorBidi" w:cstheme="minorBidi"/>
          <w:sz w:val="22"/>
          <w:szCs w:val="22"/>
          <w:rtl/>
        </w:rPr>
      </w:pPr>
      <w:r w:rsidRPr="00F442F3">
        <w:rPr>
          <w:rFonts w:asciiTheme="minorBidi" w:hAnsiTheme="minorBidi" w:cstheme="minorBidi" w:hint="eastAsia"/>
          <w:sz w:val="22"/>
          <w:szCs w:val="22"/>
          <w:rtl/>
        </w:rPr>
        <w:t>בנוסף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על ההצהרות הנ"ל, אנ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מצהיר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ים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כי </w:t>
      </w:r>
      <w:r w:rsidR="00491984">
        <w:rPr>
          <w:rFonts w:asciiTheme="minorBidi" w:hAnsiTheme="minorBidi" w:cstheme="minorBidi"/>
          <w:sz w:val="22"/>
          <w:szCs w:val="22"/>
          <w:rtl/>
        </w:rPr>
        <w:t>אני מוסמ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כים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לחתום בשם ה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מציע</w:t>
      </w:r>
      <w:r w:rsidR="00491984">
        <w:rPr>
          <w:rFonts w:asciiTheme="minorBidi" w:hAnsiTheme="minorBidi" w:cstheme="minorBidi"/>
          <w:sz w:val="22"/>
          <w:szCs w:val="22"/>
          <w:rtl/>
        </w:rPr>
        <w:t xml:space="preserve"> על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ההצהרות המפורטות לעיל, ולחייבו, וכי אין כל מניעה על פי כל דין או הסכם </w:t>
      </w:r>
      <w:r w:rsidR="00491984" w:rsidRPr="00F442F3">
        <w:rPr>
          <w:rFonts w:asciiTheme="minorBidi" w:hAnsiTheme="minorBidi" w:cstheme="minorBidi" w:hint="cs"/>
          <w:sz w:val="22"/>
          <w:szCs w:val="22"/>
          <w:rtl/>
        </w:rPr>
        <w:t>לחתימתנ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על הצ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הרה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זו. </w:t>
      </w:r>
    </w:p>
    <w:p w14:paraId="355B48D4" w14:textId="77777777" w:rsidR="00F40FD8" w:rsidRDefault="00F40FD8" w:rsidP="00F40FD8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</w:p>
    <w:p w14:paraId="0A05CAE8" w14:textId="77777777" w:rsidR="00491984" w:rsidRPr="007D6943" w:rsidRDefault="00491984" w:rsidP="00491984">
      <w:pPr>
        <w:pStyle w:val="21"/>
        <w:spacing w:line="288" w:lineRule="auto"/>
        <w:jc w:val="left"/>
        <w:rPr>
          <w:rStyle w:val="aa"/>
          <w:rFonts w:asciiTheme="minorBidi" w:hAnsiTheme="minorBidi" w:cstheme="minorBidi"/>
          <w:bCs/>
          <w:szCs w:val="22"/>
        </w:rPr>
      </w:pPr>
    </w:p>
    <w:tbl>
      <w:tblPr>
        <w:tblStyle w:val="1-1"/>
        <w:tblpPr w:leftFromText="180" w:rightFromText="180" w:vertAnchor="text" w:horzAnchor="margin" w:tblpY="138"/>
        <w:bidiVisual/>
        <w:tblW w:w="9639" w:type="dxa"/>
        <w:tblBorders>
          <w:top w:val="single" w:sz="4" w:space="0" w:color="365F91" w:themeColor="accent1" w:themeShade="BF"/>
          <w:left w:val="single" w:sz="4" w:space="0" w:color="365F91" w:themeColor="accent1" w:themeShade="BF"/>
          <w:bottom w:val="single" w:sz="4" w:space="0" w:color="365F91" w:themeColor="accent1" w:themeShade="BF"/>
          <w:right w:val="single" w:sz="4" w:space="0" w:color="365F91" w:themeColor="accent1" w:themeShade="BF"/>
          <w:insideH w:val="single" w:sz="4" w:space="0" w:color="365F91" w:themeColor="accent1" w:themeShade="BF"/>
          <w:insideV w:val="single" w:sz="4" w:space="0" w:color="365F91" w:themeColor="accent1" w:themeShade="BF"/>
        </w:tblBorders>
        <w:tblLook w:val="0000" w:firstRow="0" w:lastRow="0" w:firstColumn="0" w:lastColumn="0" w:noHBand="0" w:noVBand="0"/>
      </w:tblPr>
      <w:tblGrid>
        <w:gridCol w:w="2409"/>
        <w:gridCol w:w="4536"/>
        <w:gridCol w:w="2694"/>
      </w:tblGrid>
      <w:tr w:rsidR="00491984" w:rsidRPr="0066780D" w14:paraId="58DB326A" w14:textId="77777777" w:rsidTr="00B82DED">
        <w:trPr>
          <w:trHeight w:val="510"/>
        </w:trPr>
        <w:tc>
          <w:tcPr>
            <w:tcW w:w="2409" w:type="dxa"/>
            <w:shd w:val="clear" w:color="auto" w:fill="auto"/>
            <w:vAlign w:val="bottom"/>
          </w:tcPr>
          <w:p w14:paraId="1B45CA40" w14:textId="77777777" w:rsidR="00491984" w:rsidRPr="0066780D" w:rsidRDefault="00491984" w:rsidP="00B82DED">
            <w:pPr>
              <w:pBdr>
                <w:bottom w:val="single" w:sz="4" w:space="1" w:color="auto"/>
              </w:pBdr>
              <w:spacing w:line="288" w:lineRule="auto"/>
              <w:rPr>
                <w:rFonts w:asciiTheme="minorBidi" w:hAnsiTheme="minorBidi" w:cstheme="minorBidi"/>
                <w:sz w:val="22"/>
                <w:szCs w:val="22"/>
              </w:rPr>
            </w:pPr>
          </w:p>
        </w:tc>
        <w:tc>
          <w:tcPr>
            <w:tcW w:w="4536" w:type="dxa"/>
            <w:shd w:val="clear" w:color="auto" w:fill="auto"/>
            <w:vAlign w:val="bottom"/>
          </w:tcPr>
          <w:p w14:paraId="5F6CB3EB" w14:textId="77777777" w:rsidR="00491984" w:rsidRPr="0066780D" w:rsidRDefault="00491984" w:rsidP="00B82DED">
            <w:pPr>
              <w:pBdr>
                <w:bottom w:val="single" w:sz="4" w:space="1" w:color="auto"/>
              </w:pBdr>
              <w:spacing w:line="288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2694" w:type="dxa"/>
            <w:shd w:val="clear" w:color="auto" w:fill="auto"/>
            <w:vAlign w:val="bottom"/>
          </w:tcPr>
          <w:p w14:paraId="683F20D3" w14:textId="77777777" w:rsidR="00491984" w:rsidRPr="0066780D" w:rsidRDefault="00491984" w:rsidP="00B82DED">
            <w:pPr>
              <w:pBdr>
                <w:bottom w:val="single" w:sz="4" w:space="1" w:color="auto"/>
              </w:pBdr>
              <w:spacing w:line="288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491984" w:rsidRPr="0066780D" w14:paraId="2748A082" w14:textId="77777777" w:rsidTr="00B82DED">
        <w:trPr>
          <w:trHeight w:val="773"/>
        </w:trPr>
        <w:tc>
          <w:tcPr>
            <w:tcW w:w="2409" w:type="dxa"/>
            <w:shd w:val="clear" w:color="auto" w:fill="auto"/>
            <w:vAlign w:val="bottom"/>
          </w:tcPr>
          <w:p w14:paraId="6C29FEB2" w14:textId="77777777" w:rsidR="00491984" w:rsidRPr="0066780D" w:rsidRDefault="00491984" w:rsidP="00B82DED">
            <w:pPr>
              <w:pBdr>
                <w:bottom w:val="single" w:sz="4" w:space="1" w:color="auto"/>
              </w:pBdr>
              <w:spacing w:line="288" w:lineRule="auto"/>
              <w:rPr>
                <w:rFonts w:asciiTheme="minorBidi" w:hAnsiTheme="minorBidi" w:cstheme="minorBidi"/>
                <w:sz w:val="22"/>
                <w:szCs w:val="22"/>
              </w:rPr>
            </w:pPr>
          </w:p>
          <w:p w14:paraId="221CEBFA" w14:textId="77777777" w:rsidR="00491984" w:rsidRPr="0066780D" w:rsidRDefault="00491984" w:rsidP="00B82DED">
            <w:pPr>
              <w:spacing w:line="288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66780D">
              <w:rPr>
                <w:rFonts w:asciiTheme="minorBidi" w:hAnsiTheme="minorBidi" w:cstheme="minorBidi"/>
                <w:sz w:val="22"/>
                <w:szCs w:val="22"/>
                <w:rtl/>
              </w:rPr>
              <w:t>תאריך</w:t>
            </w:r>
          </w:p>
        </w:tc>
        <w:tc>
          <w:tcPr>
            <w:tcW w:w="4536" w:type="dxa"/>
            <w:shd w:val="clear" w:color="auto" w:fill="auto"/>
            <w:vAlign w:val="bottom"/>
          </w:tcPr>
          <w:p w14:paraId="4A958C4B" w14:textId="77777777" w:rsidR="00491984" w:rsidRPr="0066780D" w:rsidRDefault="00491984" w:rsidP="00B82DED">
            <w:pPr>
              <w:pBdr>
                <w:bottom w:val="single" w:sz="4" w:space="1" w:color="auto"/>
              </w:pBdr>
              <w:spacing w:line="288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  <w:p w14:paraId="6633F51B" w14:textId="77777777" w:rsidR="00491984" w:rsidRPr="0066780D" w:rsidRDefault="00491984" w:rsidP="00B82DED">
            <w:pPr>
              <w:spacing w:line="288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66780D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שם מלא ותפקיד של מורשה החתימה </w:t>
            </w:r>
          </w:p>
        </w:tc>
        <w:tc>
          <w:tcPr>
            <w:tcW w:w="2694" w:type="dxa"/>
            <w:shd w:val="clear" w:color="auto" w:fill="auto"/>
            <w:vAlign w:val="bottom"/>
          </w:tcPr>
          <w:p w14:paraId="724F012B" w14:textId="77777777" w:rsidR="00491984" w:rsidRPr="0066780D" w:rsidRDefault="00491984" w:rsidP="00B82DED">
            <w:pPr>
              <w:pBdr>
                <w:bottom w:val="single" w:sz="4" w:space="1" w:color="auto"/>
              </w:pBdr>
              <w:spacing w:line="288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66780D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</w:p>
          <w:p w14:paraId="5BECD232" w14:textId="77777777" w:rsidR="00491984" w:rsidRPr="0066780D" w:rsidRDefault="00491984" w:rsidP="00B82DED">
            <w:pPr>
              <w:spacing w:line="288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66780D">
              <w:rPr>
                <w:rFonts w:asciiTheme="minorBidi" w:hAnsiTheme="minorBidi" w:cstheme="minorBidi"/>
                <w:sz w:val="22"/>
                <w:szCs w:val="22"/>
                <w:rtl/>
              </w:rPr>
              <w:t>חתימה וחותמת</w:t>
            </w:r>
          </w:p>
        </w:tc>
      </w:tr>
    </w:tbl>
    <w:p w14:paraId="284254A0" w14:textId="77777777" w:rsidR="00491984" w:rsidRPr="0066780D" w:rsidRDefault="00491984" w:rsidP="00491984">
      <w:pPr>
        <w:spacing w:line="288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14:paraId="13B536D9" w14:textId="77777777" w:rsidR="00F40FD8" w:rsidRDefault="00F40FD8" w:rsidP="00F40FD8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u w:val="single"/>
          <w:rtl/>
        </w:rPr>
      </w:pPr>
    </w:p>
    <w:p w14:paraId="2A05E991" w14:textId="77777777" w:rsidR="00F40FD8" w:rsidRDefault="00F40FD8" w:rsidP="00F40FD8">
      <w:pPr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 w:rsidRPr="00F442F3">
        <w:rPr>
          <w:rFonts w:asciiTheme="minorBidi" w:hAnsiTheme="minorBidi" w:cstheme="minorBidi" w:hint="eastAsia"/>
          <w:sz w:val="22"/>
          <w:szCs w:val="22"/>
          <w:u w:val="single"/>
          <w:rtl/>
        </w:rPr>
        <w:t>אישור</w:t>
      </w:r>
      <w:r w:rsidRPr="00F442F3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u w:val="single"/>
          <w:rtl/>
        </w:rPr>
        <w:t>חתימה</w:t>
      </w:r>
      <w:r w:rsidRPr="00F442F3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u w:val="single"/>
          <w:rtl/>
        </w:rPr>
        <w:t>על</w:t>
      </w:r>
      <w:r w:rsidRPr="00F442F3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u w:val="single"/>
          <w:rtl/>
        </w:rPr>
        <w:t>ידי</w:t>
      </w:r>
      <w:r w:rsidRPr="00F442F3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F442F3">
        <w:rPr>
          <w:rFonts w:asciiTheme="minorBidi" w:hAnsiTheme="minorBidi" w:cstheme="minorBidi" w:hint="eastAsia"/>
          <w:sz w:val="22"/>
          <w:szCs w:val="22"/>
          <w:u w:val="single"/>
          <w:rtl/>
        </w:rPr>
        <w:t>עו</w:t>
      </w:r>
      <w:r w:rsidRPr="00F442F3">
        <w:rPr>
          <w:rFonts w:asciiTheme="minorBidi" w:hAnsiTheme="minorBidi" w:cstheme="minorBidi"/>
          <w:sz w:val="22"/>
          <w:szCs w:val="22"/>
          <w:u w:val="single"/>
          <w:rtl/>
        </w:rPr>
        <w:t>"ד</w:t>
      </w:r>
      <w:r w:rsidRPr="00F442F3">
        <w:rPr>
          <w:rFonts w:asciiTheme="minorBidi" w:hAnsiTheme="minorBidi" w:cstheme="minorBidi"/>
          <w:sz w:val="22"/>
          <w:szCs w:val="22"/>
          <w:rtl/>
        </w:rPr>
        <w:t>:</w:t>
      </w:r>
    </w:p>
    <w:p w14:paraId="3FDE2522" w14:textId="77777777" w:rsidR="00F40FD8" w:rsidRDefault="00F40FD8" w:rsidP="00491984">
      <w:pPr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 w:rsidRPr="00F442F3">
        <w:rPr>
          <w:rFonts w:asciiTheme="minorBidi" w:hAnsiTheme="minorBidi" w:cstheme="minorBidi" w:hint="eastAsia"/>
          <w:sz w:val="22"/>
          <w:szCs w:val="22"/>
          <w:rtl/>
        </w:rPr>
        <w:t>אני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הח"מ________________________ עו"ד_______________ ת.ז. ___________ מאשר בזאת כי _____________ ת</w:t>
      </w:r>
      <w:r w:rsidR="00CA4FD2">
        <w:rPr>
          <w:rFonts w:asciiTheme="minorBidi" w:hAnsiTheme="minorBidi" w:cstheme="minorBidi" w:hint="cs"/>
          <w:sz w:val="22"/>
          <w:szCs w:val="22"/>
          <w:rtl/>
        </w:rPr>
        <w:t>"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ז_____________, </w:t>
      </w:r>
      <w:r w:rsidR="00CA4FD2">
        <w:rPr>
          <w:rFonts w:asciiTheme="minorBidi" w:hAnsiTheme="minorBidi" w:cstheme="minorBidi" w:hint="cs"/>
          <w:sz w:val="22"/>
          <w:szCs w:val="22"/>
          <w:rtl/>
        </w:rPr>
        <w:t>ו</w:t>
      </w:r>
      <w:r w:rsidRPr="00F442F3">
        <w:rPr>
          <w:rFonts w:asciiTheme="minorBidi" w:hAnsiTheme="minorBidi" w:cstheme="minorBidi"/>
          <w:sz w:val="22"/>
          <w:szCs w:val="22"/>
          <w:rtl/>
        </w:rPr>
        <w:t>_________</w:t>
      </w:r>
      <w:r w:rsidR="00CA4FD2">
        <w:rPr>
          <w:rFonts w:asciiTheme="minorBidi" w:hAnsiTheme="minorBidi" w:cstheme="minorBidi"/>
          <w:sz w:val="22"/>
          <w:szCs w:val="22"/>
          <w:rtl/>
        </w:rPr>
        <w:t>____ ת</w:t>
      </w:r>
      <w:r w:rsidR="00CA4FD2">
        <w:rPr>
          <w:rFonts w:asciiTheme="minorBidi" w:hAnsiTheme="minorBidi" w:cstheme="minorBidi" w:hint="cs"/>
          <w:sz w:val="22"/>
          <w:szCs w:val="22"/>
          <w:rtl/>
        </w:rPr>
        <w:t>"</w:t>
      </w:r>
      <w:r w:rsidR="00CA4FD2">
        <w:rPr>
          <w:rFonts w:asciiTheme="minorBidi" w:hAnsiTheme="minorBidi" w:cstheme="minorBidi"/>
          <w:sz w:val="22"/>
          <w:szCs w:val="22"/>
          <w:rtl/>
        </w:rPr>
        <w:t>ז_____________,  אשר זיה</w:t>
      </w:r>
      <w:r w:rsidR="00CA4FD2">
        <w:rPr>
          <w:rFonts w:asciiTheme="minorBidi" w:hAnsiTheme="minorBidi" w:cstheme="minorBidi" w:hint="cs"/>
          <w:sz w:val="22"/>
          <w:szCs w:val="22"/>
          <w:rtl/>
        </w:rPr>
        <w:t>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CA4FD2">
        <w:rPr>
          <w:rFonts w:asciiTheme="minorBidi" w:hAnsiTheme="minorBidi" w:cstheme="minorBidi" w:hint="cs"/>
          <w:sz w:val="22"/>
          <w:szCs w:val="22"/>
          <w:rtl/>
        </w:rPr>
        <w:t xml:space="preserve">את </w:t>
      </w:r>
      <w:r w:rsidRPr="00F442F3">
        <w:rPr>
          <w:rFonts w:asciiTheme="minorBidi" w:hAnsiTheme="minorBidi" w:cstheme="minorBidi"/>
          <w:sz w:val="22"/>
          <w:szCs w:val="22"/>
          <w:rtl/>
        </w:rPr>
        <w:t>עצמ</w:t>
      </w:r>
      <w:r w:rsidR="00CA4FD2">
        <w:rPr>
          <w:rFonts w:asciiTheme="minorBidi" w:hAnsiTheme="minorBidi" w:cstheme="minorBidi" w:hint="cs"/>
          <w:sz w:val="22"/>
          <w:szCs w:val="22"/>
          <w:rtl/>
        </w:rPr>
        <w:t>ם</w:t>
      </w:r>
      <w:r w:rsidR="00491984">
        <w:rPr>
          <w:rFonts w:asciiTheme="minorBidi" w:hAnsiTheme="minorBidi" w:cstheme="minorBidi"/>
          <w:sz w:val="22"/>
          <w:szCs w:val="22"/>
          <w:rtl/>
        </w:rPr>
        <w:t xml:space="preserve"> ע"י ת.ז. ולאחר שהזהרתי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 xml:space="preserve">אותם </w:t>
      </w:r>
      <w:r w:rsidRPr="00F442F3">
        <w:rPr>
          <w:rFonts w:asciiTheme="minorBidi" w:hAnsiTheme="minorBidi" w:cstheme="minorBidi"/>
          <w:sz w:val="22"/>
          <w:szCs w:val="22"/>
          <w:rtl/>
        </w:rPr>
        <w:t>כי עלי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הם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להצהיר את האמת וכי יהי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צפוי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ים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לעונשים הקבועים בחוק אם לא יעש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ו</w:t>
      </w:r>
      <w:r w:rsidR="00491984">
        <w:rPr>
          <w:rFonts w:asciiTheme="minorBidi" w:hAnsiTheme="minorBidi" w:cstheme="minorBidi"/>
          <w:sz w:val="22"/>
          <w:szCs w:val="22"/>
          <w:rtl/>
        </w:rPr>
        <w:t xml:space="preserve"> כן, אישר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ו</w:t>
      </w:r>
      <w:r w:rsidR="00491984">
        <w:rPr>
          <w:rFonts w:asciiTheme="minorBidi" w:hAnsiTheme="minorBidi" w:cstheme="minorBidi"/>
          <w:sz w:val="22"/>
          <w:szCs w:val="22"/>
          <w:rtl/>
        </w:rPr>
        <w:t xml:space="preserve"> את נכונות 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ה</w:t>
      </w:r>
      <w:r w:rsidR="00491984">
        <w:rPr>
          <w:rFonts w:asciiTheme="minorBidi" w:hAnsiTheme="minorBidi" w:cstheme="minorBidi"/>
          <w:sz w:val="22"/>
          <w:szCs w:val="22"/>
          <w:rtl/>
        </w:rPr>
        <w:t>הצהר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הנ"ל וחת</w:t>
      </w:r>
      <w:r w:rsidR="00491984">
        <w:rPr>
          <w:rFonts w:asciiTheme="minorBidi" w:hAnsiTheme="minorBidi" w:cstheme="minorBidi" w:hint="cs"/>
          <w:sz w:val="22"/>
          <w:szCs w:val="22"/>
          <w:rtl/>
        </w:rPr>
        <w:t>מו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עליה. </w:t>
      </w:r>
    </w:p>
    <w:p w14:paraId="484371CD" w14:textId="77777777" w:rsidR="00F40FD8" w:rsidRDefault="00F40FD8" w:rsidP="00F40FD8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F442F3">
        <w:rPr>
          <w:rFonts w:asciiTheme="minorBidi" w:hAnsiTheme="minorBidi" w:cstheme="minorBidi" w:hint="eastAsia"/>
          <w:sz w:val="22"/>
          <w:szCs w:val="22"/>
          <w:rtl/>
        </w:rPr>
        <w:t>תאריך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: ____________ </w:t>
      </w:r>
      <w:r w:rsidRPr="00F442F3">
        <w:rPr>
          <w:rFonts w:asciiTheme="minorBidi" w:hAnsiTheme="minorBidi" w:cstheme="minorBidi" w:hint="eastAsia"/>
          <w:sz w:val="22"/>
          <w:szCs w:val="22"/>
          <w:rtl/>
        </w:rPr>
        <w:t>חתימה</w:t>
      </w:r>
      <w:r w:rsidRPr="00F442F3">
        <w:rPr>
          <w:rFonts w:asciiTheme="minorBidi" w:hAnsiTheme="minorBidi" w:cstheme="minorBidi"/>
          <w:sz w:val="22"/>
          <w:szCs w:val="22"/>
          <w:rtl/>
        </w:rPr>
        <w:t xml:space="preserve"> :_____________חותמת________________________</w:t>
      </w:r>
    </w:p>
    <w:p w14:paraId="5E71A741" w14:textId="77777777" w:rsidR="001709FD" w:rsidRDefault="001709FD" w:rsidP="00CA4FD2">
      <w:pPr>
        <w:spacing w:after="0" w:line="240" w:lineRule="auto"/>
        <w:rPr>
          <w:sz w:val="16"/>
          <w:szCs w:val="16"/>
          <w:rtl/>
        </w:rPr>
      </w:pPr>
    </w:p>
    <w:sectPr w:rsidR="001709FD" w:rsidSect="00F40FD8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701" w:right="1418" w:bottom="1134" w:left="85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B97761" w14:textId="77777777" w:rsidR="00F40FD8" w:rsidRDefault="00F40FD8" w:rsidP="0038772F">
      <w:pPr>
        <w:spacing w:after="0" w:line="240" w:lineRule="auto"/>
      </w:pPr>
      <w:r>
        <w:separator/>
      </w:r>
    </w:p>
  </w:endnote>
  <w:endnote w:type="continuationSeparator" w:id="0">
    <w:p w14:paraId="1F79A19E" w14:textId="77777777" w:rsidR="00F40FD8" w:rsidRDefault="00F40FD8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541481" w14:textId="77777777" w:rsidR="00F40FD8" w:rsidRDefault="00F40FD8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AB6DC5">
      <w:rPr>
        <w:rFonts w:ascii="Tahoma" w:hAnsi="Tahoma" w:cs="Tahoma"/>
        <w:b/>
        <w:bCs/>
        <w:noProof/>
        <w:color w:val="665D58"/>
        <w:sz w:val="17"/>
        <w:szCs w:val="17"/>
        <w:rtl/>
      </w:rPr>
      <w:t>1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begin"/>
    </w:r>
    <w:r>
      <w:rPr>
        <w:rFonts w:ascii="Tahoma" w:hAnsi="Tahoma" w:cs="Tahoma"/>
        <w:b/>
        <w:bCs/>
        <w:noProof/>
        <w:color w:val="665D58"/>
        <w:sz w:val="17"/>
        <w:szCs w:val="17"/>
      </w:rPr>
      <w:instrText xml:space="preserve"> NUMPAGES  \* MERGEFORMAT </w:instrTex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separate"/>
    </w:r>
    <w:r w:rsidR="00AB6DC5">
      <w:rPr>
        <w:rFonts w:ascii="Tahoma" w:hAnsi="Tahoma" w:cs="Tahoma"/>
        <w:b/>
        <w:bCs/>
        <w:noProof/>
        <w:color w:val="665D58"/>
        <w:sz w:val="17"/>
        <w:szCs w:val="17"/>
        <w:rtl/>
      </w:rPr>
      <w:t>3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14:paraId="5BA388E1" w14:textId="77777777" w:rsidR="00F40FD8" w:rsidRDefault="00F40FD8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2BC70EC9" w14:textId="77777777" w:rsidR="00F40FD8" w:rsidRDefault="00F40FD8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0E8EEFD7" w14:textId="77777777" w:rsidR="00F40FD8" w:rsidRDefault="00F40FD8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1C93D523" w14:textId="77777777" w:rsidR="00F40FD8" w:rsidRPr="00AE2AEF" w:rsidRDefault="00F40FD8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AC9B9BAE998548C2877894536AE66CB5"/>
      </w:placeholder>
    </w:sdtPr>
    <w:sdtEndPr/>
    <w:sdtContent>
      <w:p w14:paraId="6E6464DF" w14:textId="77777777" w:rsidR="00F40FD8" w:rsidRPr="00C638A6" w:rsidRDefault="00AB6DC5" w:rsidP="00F40FD8">
        <w:pPr>
          <w:pStyle w:val="a8"/>
          <w:bidi w:val="0"/>
          <w:rPr>
            <w:rtl/>
          </w:rPr>
        </w:pPr>
        <w:r>
          <w:rPr>
            <w:noProof/>
            <w:rtl/>
          </w:rPr>
          <w:pict w14:anchorId="2235162F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55" type="#_x0000_t202" style="position:absolute;margin-left:-30.95pt;margin-top:-27.95pt;width:475.25pt;height:51.7pt;z-index:251658240;mso-position-horizontal-relative:text;mso-position-vertical-relative:text" filled="f" stroked="f">
              <v:textbox style="mso-next-textbox:#_x0000_s2055">
                <w:txbxContent>
                  <w:p w14:paraId="36F19E2E" w14:textId="77777777" w:rsidR="00F40FD8" w:rsidRPr="000B44ED" w:rsidRDefault="00AB6DC5" w:rsidP="00F40FD8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7"/>
                          <w:szCs w:val="17"/>
                          <w:rtl/>
                        </w:rPr>
                        <w:alias w:val="   "/>
                        <w:tag w:val="txtYechida"/>
                        <w:id w:val="221139469"/>
                        <w:placeholder>
                          <w:docPart w:val="A7A665EC99AC458B99D3A91035DACC75"/>
                        </w:placeholder>
                        <w:text/>
                      </w:sdtPr>
                      <w:sdtEndPr/>
                      <w:sdtContent>
                        <w:r w:rsidR="00F40FD8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pacing w:val="-4"/>
                            <w:sz w:val="17"/>
                            <w:szCs w:val="17"/>
                            <w:rtl/>
                          </w:rPr>
                          <w:t>מטה הרשות</w:t>
                        </w:r>
                      </w:sdtContent>
                    </w:sdt>
                  </w:p>
                  <w:p w14:paraId="6E4E1B1B" w14:textId="77777777" w:rsidR="00F40FD8" w:rsidRPr="008F23E2" w:rsidRDefault="00AB6DC5" w:rsidP="00900543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44988735"/>
                        <w:placeholder>
                          <w:docPart w:val="9BB71C89B7FD4D3CA32AAD4D562F79ED"/>
                        </w:placeholder>
                      </w:sdtPr>
                      <w:sdtEndPr/>
                      <w:sdtContent>
                        <w:r w:rsidR="00F40FD8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רח' הצבי 15 (בנין בזק), ת.ד. 36666, ירושלים 9136601</w:t>
                        </w:r>
                      </w:sdtContent>
                    </w:sdt>
                    <w:r w:rsidR="00F40FD8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 w:rsidR="00F40FD8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371511766"/>
                        <w:placeholder>
                          <w:docPart w:val="9BB71C89B7FD4D3CA32AAD4D562F79ED"/>
                        </w:placeholder>
                      </w:sdtPr>
                      <w:sdtEndPr/>
                      <w:sdtContent>
                        <w:r w:rsidR="00F40FD8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F40FD8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371511764"/>
                        <w:placeholder>
                          <w:docPart w:val="9BB71C89B7FD4D3CA32AAD4D562F79ED"/>
                        </w:placeholder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 w:rsidR="00F40FD8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טל':</w:t>
                        </w:r>
                      </w:sdtContent>
                    </w:sdt>
                    <w:r w:rsidR="00F40FD8"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221139470"/>
                        <w:placeholder>
                          <w:docPart w:val="9BB71C89B7FD4D3CA32AAD4D562F79ED"/>
                        </w:placeholder>
                      </w:sdtPr>
                      <w:sdtEndPr/>
                      <w:sdtContent>
                        <w:r w:rsidR="00F40FD8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073-2021111</w:t>
                        </w:r>
                      </w:sdtContent>
                    </w:sdt>
                    <w:r w:rsidR="00F40FD8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371511767"/>
                        <w:placeholder>
                          <w:docPart w:val="9BB71C89B7FD4D3CA32AAD4D562F79ED"/>
                        </w:placeholder>
                      </w:sdtPr>
                      <w:sdtEndPr/>
                      <w:sdtContent>
                        <w:r w:rsidR="00F40FD8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F40FD8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371511765"/>
                        <w:placeholder>
                          <w:docPart w:val="9BB71C89B7FD4D3CA32AAD4D562F79ED"/>
                        </w:placeholder>
                      </w:sdtPr>
                      <w:sdtEndPr/>
                      <w:sdtContent>
                        <w:r w:rsidR="00F40FD8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 w:rsidR="00F40FD8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221139471"/>
                        <w:placeholder>
                          <w:docPart w:val="9BB71C89B7FD4D3CA32AAD4D562F79ED"/>
                        </w:placeholder>
                      </w:sdtPr>
                      <w:sdtEndPr/>
                      <w:sdtContent>
                        <w:r w:rsidR="00F40FD8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02-6549001</w:t>
                        </w:r>
                      </w:sdtContent>
                    </w:sdt>
                    <w:r w:rsidR="00F40FD8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14:paraId="4572D731" w14:textId="77777777" w:rsidR="00F40FD8" w:rsidRPr="007E1890" w:rsidRDefault="00AB6DC5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1" w:history="1">
                      <w:r w:rsidR="00F40FD8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F40FD8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F40FD8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F40FD8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F40FD8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F40FD8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F40FD8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F40FD8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14:paraId="61B63A5B" w14:textId="77777777" w:rsidR="00F40FD8" w:rsidRDefault="00F40FD8" w:rsidP="00900543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221139472"/>
                        <w:placeholder>
                          <w:docPart w:val="9BB71C89B7FD4D3CA32AAD4D562F79ED"/>
                        </w:placeholder>
                        <w:showingPlcHdr/>
                      </w:sdtPr>
                      <w:sdtEndPr/>
                      <w:sdtContent/>
                    </w:sdt>
                  </w:p>
                </w:txbxContent>
              </v:textbox>
              <w10:wrap anchorx="page"/>
            </v:shape>
          </w:pict>
        </w:r>
        <w:r>
          <w:rPr>
            <w:noProof/>
            <w:rtl/>
          </w:rPr>
          <w:pict w14:anchorId="69A0D3A0">
            <v:shape id="_x0000_s2054" type="#_x0000_t202" style="position:absolute;margin-left:17.65pt;margin-top:5.35pt;width:21.6pt;height:14.7pt;z-index:251657216;mso-position-horizontal-relative:text;mso-position-vertical-relative:text;v-text-anchor:middle" filled="f" stroked="f">
              <v:textbox style="mso-next-textbox:#_x0000_s2054" inset="0,0,0,0">
                <w:txbxContent>
                  <w:p w14:paraId="6BCAE051" w14:textId="77777777" w:rsidR="00F40FD8" w:rsidRDefault="00F40FD8" w:rsidP="0044671C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6B46050F" wp14:editId="783D08A2">
                          <wp:extent cx="262812" cy="170953"/>
                          <wp:effectExtent l="19050" t="0" r="3888" b="0"/>
                          <wp:docPr id="1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page"/>
            </v:shape>
          </w:pict>
        </w:r>
        <w:r>
          <w:rPr>
            <w:noProof/>
            <w:rtl/>
          </w:rPr>
          <w:pict w14:anchorId="59E39710">
            <v:group id="_x0000_s2049" style="position:absolute;margin-left:394.45pt;margin-top:-7.5pt;width:140.95pt;height:25.45pt;z-index:251656192;mso-position-horizontal-relative:text;mso-position-vertical-relative:text" coordorigin="8681,15714" coordsize="2494,509">
              <v:rect id="_x0000_s2050" style="position:absolute;left:8681;top:16183;width:2494;height:40" fillcolor="#df6d27" stroked="f">
                <v:fill color2="white [3212]" angle="-90" focusposition="1" focussize="" type="gradient"/>
              </v:rect>
              <v:rect id="_x0000_s2051" style="position:absolute;left:8681;top:16026;width:2494;height:40" fillcolor="#007dc5" stroked="f">
                <v:fill color2="white [3212]" angle="-90" focusposition="1" focussize="" type="gradient"/>
              </v:rect>
              <v:rect id="_x0000_s2052" style="position:absolute;left:8681;top:15869;width:2494;height:40" fillcolor="#50b848" stroked="f">
                <v:fill color2="white [3212]" angle="-90" focusposition="1" focussize="" type="gradient"/>
              </v:rect>
              <v:rect id="_x0000_s2053" style="position:absolute;left:8681;top:15714;width:2494;height:40" fillcolor="#665d58" stroked="f">
                <v:fill color2="white [3212]" angle="-90" focusposition="1" focussize="" type="gradient"/>
              </v:rect>
              <w10:wrap anchorx="page"/>
            </v:group>
          </w:pic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8143B1" w14:textId="77777777" w:rsidR="00F40FD8" w:rsidRDefault="00AB6DC5" w:rsidP="000620C6">
    <w:pPr>
      <w:pStyle w:val="a8"/>
      <w:bidi w:val="0"/>
    </w:pPr>
    <w:r>
      <w:rPr>
        <w:noProof/>
      </w:rPr>
      <w:pict w14:anchorId="120E1677"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-30.95pt;margin-top:-27.95pt;width:475.25pt;height:51.7pt;z-index:251661312" filled="f" stroked="f">
          <v:textbox style="mso-next-textbox:#_x0000_s2062">
            <w:txbxContent>
              <w:p w14:paraId="3431968E" w14:textId="77777777" w:rsidR="00F40FD8" w:rsidRPr="000B44ED" w:rsidRDefault="00AB6DC5" w:rsidP="00900543">
                <w:pPr>
                  <w:tabs>
                    <w:tab w:val="left" w:pos="4823"/>
                  </w:tabs>
                  <w:spacing w:before="60" w:after="0" w:line="240" w:lineRule="auto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sdt>
                  <w:sdtPr>
                    <w:rPr>
                      <w:rFonts w:ascii="Tahoma" w:hAnsi="Tahoma" w:cs="Tahoma"/>
                      <w:b/>
                      <w:bCs/>
                      <w:color w:val="665D58"/>
                      <w:spacing w:val="-4"/>
                      <w:sz w:val="17"/>
                      <w:szCs w:val="17"/>
                      <w:rtl/>
                    </w:rPr>
                    <w:alias w:val="   "/>
                    <w:tag w:val="txtYechida"/>
                    <w:id w:val="-1211951782"/>
                    <w:text/>
                  </w:sdtPr>
                  <w:sdtEndPr/>
                  <w:sdtContent>
                    <w:r w:rsidR="00F40FD8"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>אגף כספים</w:t>
                    </w:r>
                  </w:sdtContent>
                </w:sdt>
              </w:p>
              <w:p w14:paraId="6D6993A9" w14:textId="77777777" w:rsidR="00F40FD8" w:rsidRPr="008F23E2" w:rsidRDefault="00AB6DC5" w:rsidP="00900543">
                <w:pPr>
                  <w:tabs>
                    <w:tab w:val="left" w:pos="4823"/>
                    <w:tab w:val="right" w:pos="7819"/>
                  </w:tabs>
                  <w:spacing w:before="60" w:after="0" w:line="240" w:lineRule="auto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txtAddress"/>
                    <w:id w:val="1716619852"/>
                  </w:sdtPr>
                  <w:sdtEndPr/>
                  <w:sdtContent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רח' הצבי 15 (בנין בזק), ת.ד. 36666, ירושלים 9136601</w:t>
                    </w:r>
                  </w:sdtContent>
                </w:sdt>
                <w:r w:rsidR="00F40FD8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</w:t>
                </w:r>
                <w:r w:rsidR="00F40FD8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ab/>
                  <w:t xml:space="preserve">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pasTel"/>
                    <w:id w:val="-201320495"/>
                  </w:sdtPr>
                  <w:sdtEndPr/>
                  <w:sdtContent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</w:sdtContent>
                </w:sdt>
                <w:r w:rsidR="00F40FD8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hdrTel"/>
                    <w:id w:val="-417483572"/>
                  </w:sdtPr>
                  <w:sdtEndPr>
                    <w:rPr>
                      <w:rFonts w:asciiTheme="minorHAnsi" w:hAnsiTheme="minorHAnsi" w:cs="David"/>
                      <w:color w:val="000000" w:themeColor="text1"/>
                      <w:sz w:val="24"/>
                      <w:szCs w:val="24"/>
                    </w:rPr>
                  </w:sdtEndPr>
                  <w:sdtContent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טל':</w:t>
                    </w:r>
                  </w:sdtContent>
                </w:sdt>
                <w:r w:rsidR="00F40FD8">
                  <w:rPr>
                    <w:rFonts w:hint="cs"/>
                    <w:rtl/>
                  </w:rPr>
                  <w:t xml:space="preserve"> 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txtTel"/>
                    <w:id w:val="1818303863"/>
                  </w:sdtPr>
                  <w:sdtEndPr/>
                  <w:sdtContent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073-2021111</w:t>
                    </w:r>
                  </w:sdtContent>
                </w:sdt>
                <w:r w:rsidR="00F40FD8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pasFax"/>
                    <w:id w:val="-1313864698"/>
                  </w:sdtPr>
                  <w:sdtEndPr/>
                  <w:sdtContent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</w:sdtContent>
                </w:sdt>
                <w:r w:rsidR="00F40FD8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hdrFax"/>
                    <w:id w:val="-1625307941"/>
                  </w:sdtPr>
                  <w:sdtEndPr/>
                  <w:sdtContent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פקס:</w:t>
                    </w:r>
                  </w:sdtContent>
                </w:sdt>
                <w:r w:rsidR="00F40FD8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txtFax"/>
                    <w:id w:val="1926147482"/>
                  </w:sdtPr>
                  <w:sdtEndPr/>
                  <w:sdtContent>
                    <w:r w:rsidR="00F40FD8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02-6549001</w:t>
                    </w:r>
                  </w:sdtContent>
                </w:sdt>
                <w:r w:rsidR="00F40FD8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ab/>
                </w:r>
              </w:p>
              <w:p w14:paraId="06529E94" w14:textId="77777777" w:rsidR="00F40FD8" w:rsidRPr="007E1890" w:rsidRDefault="00AB6DC5" w:rsidP="00900543">
                <w:pPr>
                  <w:tabs>
                    <w:tab w:val="left" w:pos="4823"/>
                  </w:tabs>
                  <w:spacing w:before="60" w:after="0" w:line="240" w:lineRule="auto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hyperlink r:id="rId1" w:history="1">
                  <w:r w:rsidR="00F40FD8" w:rsidRPr="00577220">
                    <w:rPr>
                      <w:rFonts w:ascii="Tahoma" w:hAnsi="Tahoma" w:cs="Tahoma"/>
                      <w:b/>
                      <w:bCs/>
                      <w:color w:val="665D58"/>
                      <w:spacing w:val="-4"/>
                      <w:sz w:val="19"/>
                      <w:szCs w:val="19"/>
                    </w:rPr>
                    <w:t>www.land.gov.il</w:t>
                  </w:r>
                </w:hyperlink>
                <w:r w:rsidR="00F40FD8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F40FD8" w:rsidRPr="00104B6E">
                  <w:rPr>
                    <w:rFonts w:ascii="Tahoma" w:hAnsi="Tahoma" w:cs="Tahoma" w:hint="cs"/>
                    <w:b/>
                    <w:bCs/>
                    <w:color w:val="665D58"/>
                    <w:sz w:val="17"/>
                    <w:szCs w:val="17"/>
                    <w:rtl/>
                  </w:rPr>
                  <w:t>|</w:t>
                </w:r>
                <w:r w:rsidR="00F40FD8" w:rsidRPr="00104B6E">
                  <w:rPr>
                    <w:rFonts w:ascii="Tahoma" w:hAnsi="Tahoma" w:cs="Tahoma"/>
                    <w:b/>
                    <w:bCs/>
                    <w:color w:val="665D58"/>
                    <w:sz w:val="17"/>
                    <w:szCs w:val="17"/>
                    <w:rtl/>
                  </w:rPr>
                  <w:t xml:space="preserve"> </w:t>
                </w:r>
                <w:r w:rsidR="00F40FD8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 w:rsidR="00F40FD8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מוקד טלפוני:  03-</w:t>
                </w:r>
                <w:r w:rsidR="00F40FD8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9533333 </w:t>
                </w:r>
                <w:r w:rsidR="00F40FD8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/ 5575*</w:t>
                </w:r>
                <w:r w:rsidR="00F40FD8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F40FD8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|</w:t>
                </w:r>
                <w:r w:rsidR="00F40FD8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F40FD8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שער הממשלה:  </w:t>
                </w:r>
                <w:r w:rsidR="00F40FD8">
                  <w:rPr>
                    <w:rFonts w:ascii="Tahoma" w:hAnsi="Tahoma" w:cs="Tahoma"/>
                    <w:color w:val="665D58"/>
                    <w:sz w:val="19"/>
                    <w:szCs w:val="19"/>
                  </w:rPr>
                  <w:t>www.gov.il</w:t>
                </w:r>
              </w:p>
              <w:p w14:paraId="2A9A41B3" w14:textId="77777777" w:rsidR="00F40FD8" w:rsidRDefault="00F40FD8" w:rsidP="00900543">
                <w:pPr>
                  <w:tabs>
                    <w:tab w:val="left" w:pos="4823"/>
                  </w:tabs>
                  <w:spacing w:after="0" w:line="240" w:lineRule="auto"/>
                  <w:jc w:val="both"/>
                  <w:rPr>
                    <w:rtl/>
                  </w:rPr>
                </w:pPr>
                <w:r>
                  <w:rPr>
                    <w:rFonts w:hint="cs"/>
                    <w:rtl/>
                  </w:rPr>
                  <w:t xml:space="preserve"> </w:t>
                </w:r>
                <w:sdt>
                  <w:sdtPr>
                    <w:rPr>
                      <w:rFonts w:hint="cs"/>
                      <w:rtl/>
                    </w:rPr>
                    <w:tag w:val="txtFax"/>
                    <w:id w:val="1231806744"/>
                    <w:showingPlcHdr/>
                  </w:sdtPr>
                  <w:sdtEndPr/>
                  <w:sdtContent/>
                </w:sdt>
              </w:p>
            </w:txbxContent>
          </v:textbox>
          <w10:wrap anchorx="page"/>
        </v:shape>
      </w:pict>
    </w:r>
    <w:r>
      <w:rPr>
        <w:noProof/>
      </w:rPr>
      <w:pict w14:anchorId="41808ECC">
        <v:shape id="_x0000_s2061" type="#_x0000_t202" style="position:absolute;margin-left:17.65pt;margin-top:5.35pt;width:21.6pt;height:14.7pt;z-index:251660288;v-text-anchor:middle" filled="f" stroked="f">
          <v:textbox style="mso-next-textbox:#_x0000_s2061" inset="0,0,0,0">
            <w:txbxContent>
              <w:p w14:paraId="2C76A6A5" w14:textId="77777777" w:rsidR="00F40FD8" w:rsidRDefault="00F40FD8" w:rsidP="0044671C">
                <w:pPr>
                  <w:rPr>
                    <w:rtl/>
                  </w:rPr>
                </w:pPr>
                <w:r>
                  <w:rPr>
                    <w:noProof/>
                  </w:rPr>
                  <w:drawing>
                    <wp:inline distT="0" distB="0" distL="0" distR="0" wp14:anchorId="5881162D" wp14:editId="6B3CA8C4">
                      <wp:extent cx="262812" cy="170953"/>
                      <wp:effectExtent l="19050" t="0" r="3888" b="0"/>
                      <wp:docPr id="4" name="תמונה 14" descr="GOVIL_logo_250_color.gif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GOVIL_logo_250_color.gif"/>
                              <pic:cNvPicPr/>
                            </pic:nvPicPr>
                            <pic:blipFill>
                              <a:blip r:embed="rId2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3809" cy="171601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  <w10:wrap anchorx="page"/>
        </v:shape>
      </w:pict>
    </w:r>
    <w:r>
      <w:rPr>
        <w:noProof/>
      </w:rPr>
      <w:pict w14:anchorId="7BF31175">
        <v:group id="_x0000_s2056" style="position:absolute;margin-left:394.45pt;margin-top:-7.5pt;width:140.95pt;height:25.45pt;z-index:251659264" coordorigin="8681,15714" coordsize="2494,509">
          <v:rect id="_x0000_s2057" style="position:absolute;left:8681;top:16183;width:2494;height:40" fillcolor="#df6d27" stroked="f">
            <v:fill color2="white [3212]" angle="-90" focusposition="1" focussize="" type="gradient"/>
          </v:rect>
          <v:rect id="_x0000_s2058" style="position:absolute;left:8681;top:16026;width:2494;height:40" fillcolor="#007dc5" stroked="f">
            <v:fill color2="white [3212]" angle="-90" focusposition="1" focussize="" type="gradient"/>
          </v:rect>
          <v:rect id="_x0000_s2059" style="position:absolute;left:8681;top:15869;width:2494;height:40" fillcolor="#50b848" stroked="f">
            <v:fill color2="white [3212]" angle="-90" focusposition="1" focussize="" type="gradient"/>
          </v:rect>
          <v:rect id="_x0000_s2060" style="position:absolute;left:8681;top:15714;width:2494;height:40" fillcolor="#665d58" stroked="f">
            <v:fill color2="white [3212]" angle="-90" focusposition="1" focussize="" type="gradient"/>
          </v:rect>
          <w10:wrap anchorx="page"/>
        </v:group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18D958" w14:textId="77777777" w:rsidR="00F40FD8" w:rsidRDefault="00F40FD8" w:rsidP="0038772F">
      <w:pPr>
        <w:spacing w:after="0" w:line="240" w:lineRule="auto"/>
      </w:pPr>
      <w:r>
        <w:separator/>
      </w:r>
    </w:p>
  </w:footnote>
  <w:footnote w:type="continuationSeparator" w:id="0">
    <w:p w14:paraId="616E0F25" w14:textId="77777777" w:rsidR="00F40FD8" w:rsidRDefault="00F40FD8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858F15" w14:textId="77777777" w:rsidR="00F40FD8" w:rsidRDefault="00F40FD8" w:rsidP="00F40FD8">
    <w:pPr>
      <w:pStyle w:val="a6"/>
      <w:tabs>
        <w:tab w:val="clear" w:pos="4153"/>
        <w:tab w:val="clear" w:pos="8306"/>
      </w:tabs>
      <w:rPr>
        <w:b/>
        <w:bCs/>
        <w:color w:val="4472C4"/>
        <w:sz w:val="22"/>
        <w:szCs w:val="22"/>
      </w:rPr>
    </w:pPr>
    <w:r w:rsidRPr="00AE0272">
      <w:rPr>
        <w:rFonts w:hint="cs"/>
        <w:b/>
        <w:bCs/>
        <w:color w:val="4472C4"/>
        <w:sz w:val="22"/>
        <w:szCs w:val="22"/>
        <w:rtl/>
      </w:rPr>
      <w:t>מכרז</w:t>
    </w:r>
    <w:r w:rsidRPr="00AE0272">
      <w:rPr>
        <w:b/>
        <w:bCs/>
        <w:color w:val="4472C4"/>
        <w:sz w:val="22"/>
        <w:szCs w:val="22"/>
        <w:rtl/>
      </w:rPr>
      <w:t xml:space="preserve"> </w:t>
    </w:r>
    <w:r w:rsidRPr="00AE0272">
      <w:rPr>
        <w:rFonts w:hint="cs"/>
        <w:b/>
        <w:bCs/>
        <w:color w:val="4472C4"/>
        <w:sz w:val="22"/>
        <w:szCs w:val="22"/>
        <w:rtl/>
      </w:rPr>
      <w:t>מס</w:t>
    </w:r>
    <w:r w:rsidRPr="00AE0272">
      <w:rPr>
        <w:b/>
        <w:bCs/>
        <w:color w:val="4472C4"/>
        <w:sz w:val="22"/>
        <w:szCs w:val="22"/>
        <w:rtl/>
      </w:rPr>
      <w:t>' 10</w:t>
    </w:r>
    <w:r>
      <w:rPr>
        <w:rFonts w:hint="cs"/>
        <w:b/>
        <w:bCs/>
        <w:color w:val="4472C4"/>
        <w:sz w:val="22"/>
        <w:szCs w:val="22"/>
        <w:rtl/>
      </w:rPr>
      <w:t>3</w:t>
    </w:r>
    <w:r w:rsidRPr="00AE0272">
      <w:rPr>
        <w:b/>
        <w:bCs/>
        <w:color w:val="4472C4"/>
        <w:sz w:val="22"/>
        <w:szCs w:val="22"/>
        <w:rtl/>
      </w:rPr>
      <w:t>/</w:t>
    </w:r>
    <w:r>
      <w:rPr>
        <w:b/>
        <w:bCs/>
        <w:color w:val="4472C4"/>
        <w:sz w:val="22"/>
        <w:szCs w:val="22"/>
        <w:rtl/>
      </w:rPr>
      <w:t>2019</w:t>
    </w:r>
    <w:r w:rsidRPr="00AE0272">
      <w:rPr>
        <w:b/>
        <w:bCs/>
        <w:color w:val="4472C4"/>
        <w:sz w:val="22"/>
        <w:szCs w:val="22"/>
        <w:rtl/>
      </w:rPr>
      <w:t xml:space="preserve">, </w:t>
    </w:r>
    <w:r w:rsidRPr="00AE0272">
      <w:rPr>
        <w:rFonts w:hint="cs"/>
        <w:b/>
        <w:bCs/>
        <w:color w:val="4472C4"/>
        <w:sz w:val="22"/>
        <w:szCs w:val="22"/>
        <w:rtl/>
      </w:rPr>
      <w:t>למתן שרותי</w:t>
    </w:r>
    <w:r w:rsidRPr="00AE0272">
      <w:rPr>
        <w:b/>
        <w:bCs/>
        <w:color w:val="4472C4"/>
        <w:sz w:val="22"/>
        <w:szCs w:val="22"/>
        <w:rtl/>
      </w:rPr>
      <w:t xml:space="preserve"> </w:t>
    </w:r>
    <w:r>
      <w:rPr>
        <w:rFonts w:hint="cs"/>
        <w:b/>
        <w:bCs/>
        <w:color w:val="4472C4"/>
        <w:sz w:val="22"/>
        <w:szCs w:val="22"/>
        <w:rtl/>
      </w:rPr>
      <w:t>שמירה ואבטחה</w:t>
    </w:r>
  </w:p>
  <w:p w14:paraId="7BCEC941" w14:textId="77777777" w:rsidR="00F40FD8" w:rsidRPr="00027BD6" w:rsidRDefault="00F40FD8" w:rsidP="00F40FD8">
    <w:pPr>
      <w:pStyle w:val="a6"/>
      <w:tabs>
        <w:tab w:val="clear" w:pos="4153"/>
        <w:tab w:val="clear" w:pos="8306"/>
      </w:tabs>
      <w:rPr>
        <w:u w:val="single"/>
      </w:rPr>
    </w:pPr>
    <w:r w:rsidRPr="00027BD6">
      <w:rPr>
        <w:rFonts w:hint="cs"/>
        <w:b/>
        <w:bCs/>
        <w:color w:val="FF0000"/>
        <w:sz w:val="22"/>
        <w:szCs w:val="22"/>
        <w:rtl/>
      </w:rPr>
      <w:t xml:space="preserve">                                 </w:t>
    </w:r>
    <w:r w:rsidRPr="00027BD6">
      <w:rPr>
        <w:rFonts w:hint="cs"/>
        <w:b/>
        <w:bCs/>
        <w:color w:val="FF0000"/>
        <w:sz w:val="22"/>
        <w:szCs w:val="22"/>
        <w:u w:val="single"/>
        <w:rtl/>
      </w:rPr>
      <w:t>נוסח מעודכן</w:t>
    </w:r>
  </w:p>
  <w:p w14:paraId="470BBE65" w14:textId="77777777" w:rsidR="00F40FD8" w:rsidRDefault="00F40FD8" w:rsidP="00105961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5168" behindDoc="0" locked="0" layoutInCell="1" allowOverlap="1" wp14:anchorId="6B8FF013" wp14:editId="0BFA0789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7DA9B1" w14:textId="77777777" w:rsidR="00F40FD8" w:rsidRDefault="00F40FD8" w:rsidP="00FB11D5">
    <w:pPr>
      <w:pStyle w:val="a6"/>
      <w:ind w:left="-2" w:firstLine="2"/>
      <w:rPr>
        <w:b/>
        <w:bCs/>
      </w:rPr>
    </w:pPr>
    <w:r>
      <w:rPr>
        <w:noProof/>
      </w:rPr>
      <w:drawing>
        <wp:anchor distT="0" distB="0" distL="114300" distR="114300" simplePos="0" relativeHeight="251654144" behindDoc="0" locked="0" layoutInCell="1" allowOverlap="1" wp14:anchorId="35669066" wp14:editId="3ABE68B4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6E3D327" w14:textId="77777777" w:rsidR="00F40FD8" w:rsidRPr="001B73D5" w:rsidRDefault="00AB6DC5" w:rsidP="00FB11D5">
    <w:pPr>
      <w:pStyle w:val="a6"/>
      <w:ind w:left="-2" w:firstLine="2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B7543692EAA74E05ADEAA1F4080BED6E"/>
        </w:placeholder>
        <w:showingPlcHdr/>
      </w:sdtPr>
      <w:sdtEndPr/>
      <w:sdtContent>
        <w:r w:rsidR="00F40FD8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characterSpacingControl w:val="doNotCompress"/>
  <w:hdrShapeDefaults>
    <o:shapedefaults v:ext="edit" spidmax="206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40FD8"/>
    <w:rsid w:val="0000546D"/>
    <w:rsid w:val="0001467B"/>
    <w:rsid w:val="00015196"/>
    <w:rsid w:val="00022186"/>
    <w:rsid w:val="000254D5"/>
    <w:rsid w:val="000552CD"/>
    <w:rsid w:val="0005612B"/>
    <w:rsid w:val="00061889"/>
    <w:rsid w:val="00067CCA"/>
    <w:rsid w:val="00070591"/>
    <w:rsid w:val="00075505"/>
    <w:rsid w:val="00076D35"/>
    <w:rsid w:val="00083FC5"/>
    <w:rsid w:val="000A2006"/>
    <w:rsid w:val="000A2226"/>
    <w:rsid w:val="000A2E19"/>
    <w:rsid w:val="000C004D"/>
    <w:rsid w:val="000C284A"/>
    <w:rsid w:val="000D1A85"/>
    <w:rsid w:val="000D22C6"/>
    <w:rsid w:val="000E559C"/>
    <w:rsid w:val="000E741C"/>
    <w:rsid w:val="00100594"/>
    <w:rsid w:val="001016FF"/>
    <w:rsid w:val="00110638"/>
    <w:rsid w:val="00120BFC"/>
    <w:rsid w:val="00124364"/>
    <w:rsid w:val="00134F4A"/>
    <w:rsid w:val="00135EBD"/>
    <w:rsid w:val="00161582"/>
    <w:rsid w:val="001709FD"/>
    <w:rsid w:val="00183B82"/>
    <w:rsid w:val="0018777D"/>
    <w:rsid w:val="00195712"/>
    <w:rsid w:val="00195F93"/>
    <w:rsid w:val="001A0627"/>
    <w:rsid w:val="001A1D6C"/>
    <w:rsid w:val="001B1485"/>
    <w:rsid w:val="001B5011"/>
    <w:rsid w:val="001C204E"/>
    <w:rsid w:val="001C29D8"/>
    <w:rsid w:val="001C2F8C"/>
    <w:rsid w:val="001C4CCC"/>
    <w:rsid w:val="001E362E"/>
    <w:rsid w:val="001F2837"/>
    <w:rsid w:val="00203EBB"/>
    <w:rsid w:val="00211033"/>
    <w:rsid w:val="002215C9"/>
    <w:rsid w:val="00223DB6"/>
    <w:rsid w:val="00230DBD"/>
    <w:rsid w:val="002353D8"/>
    <w:rsid w:val="002474C1"/>
    <w:rsid w:val="0025016F"/>
    <w:rsid w:val="00271E91"/>
    <w:rsid w:val="00276273"/>
    <w:rsid w:val="00290088"/>
    <w:rsid w:val="002904A1"/>
    <w:rsid w:val="00293E7B"/>
    <w:rsid w:val="002A2A7C"/>
    <w:rsid w:val="002A5557"/>
    <w:rsid w:val="002A612E"/>
    <w:rsid w:val="002C6E3D"/>
    <w:rsid w:val="002E0C6C"/>
    <w:rsid w:val="002E3C49"/>
    <w:rsid w:val="002F415B"/>
    <w:rsid w:val="00303664"/>
    <w:rsid w:val="00320199"/>
    <w:rsid w:val="003270C7"/>
    <w:rsid w:val="00344542"/>
    <w:rsid w:val="00347836"/>
    <w:rsid w:val="0035338A"/>
    <w:rsid w:val="00356D68"/>
    <w:rsid w:val="003611E1"/>
    <w:rsid w:val="0037474B"/>
    <w:rsid w:val="003754E7"/>
    <w:rsid w:val="0037777E"/>
    <w:rsid w:val="00385E8B"/>
    <w:rsid w:val="0038772F"/>
    <w:rsid w:val="0039668F"/>
    <w:rsid w:val="00396CE6"/>
    <w:rsid w:val="003A3266"/>
    <w:rsid w:val="003B2934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6060"/>
    <w:rsid w:val="004218F1"/>
    <w:rsid w:val="004255AC"/>
    <w:rsid w:val="00434183"/>
    <w:rsid w:val="00435676"/>
    <w:rsid w:val="0044761F"/>
    <w:rsid w:val="0045470E"/>
    <w:rsid w:val="004630A7"/>
    <w:rsid w:val="00482309"/>
    <w:rsid w:val="00486F2D"/>
    <w:rsid w:val="00491984"/>
    <w:rsid w:val="0049468E"/>
    <w:rsid w:val="00497144"/>
    <w:rsid w:val="004A417F"/>
    <w:rsid w:val="004D5B2C"/>
    <w:rsid w:val="004E2815"/>
    <w:rsid w:val="004E513D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4974"/>
    <w:rsid w:val="00576F78"/>
    <w:rsid w:val="00583217"/>
    <w:rsid w:val="005863C9"/>
    <w:rsid w:val="00597F47"/>
    <w:rsid w:val="005B021C"/>
    <w:rsid w:val="005B1CB7"/>
    <w:rsid w:val="005C19DF"/>
    <w:rsid w:val="005C5967"/>
    <w:rsid w:val="005D1BBA"/>
    <w:rsid w:val="005D3CA0"/>
    <w:rsid w:val="005E7ABA"/>
    <w:rsid w:val="005F2498"/>
    <w:rsid w:val="005F70A5"/>
    <w:rsid w:val="0061753D"/>
    <w:rsid w:val="0062207E"/>
    <w:rsid w:val="006537FC"/>
    <w:rsid w:val="00654494"/>
    <w:rsid w:val="00657DC1"/>
    <w:rsid w:val="00661BDF"/>
    <w:rsid w:val="006630D6"/>
    <w:rsid w:val="0066606B"/>
    <w:rsid w:val="0067449C"/>
    <w:rsid w:val="006745F6"/>
    <w:rsid w:val="00674FCA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EEA"/>
    <w:rsid w:val="006E405C"/>
    <w:rsid w:val="006F06E8"/>
    <w:rsid w:val="006F3495"/>
    <w:rsid w:val="00710175"/>
    <w:rsid w:val="007151EA"/>
    <w:rsid w:val="007331BE"/>
    <w:rsid w:val="0073714F"/>
    <w:rsid w:val="007404D2"/>
    <w:rsid w:val="007448E2"/>
    <w:rsid w:val="007463AF"/>
    <w:rsid w:val="00762560"/>
    <w:rsid w:val="007640D0"/>
    <w:rsid w:val="00764AD1"/>
    <w:rsid w:val="00766763"/>
    <w:rsid w:val="00776026"/>
    <w:rsid w:val="00784378"/>
    <w:rsid w:val="007A4CE3"/>
    <w:rsid w:val="007B4080"/>
    <w:rsid w:val="007B4430"/>
    <w:rsid w:val="007B5EFE"/>
    <w:rsid w:val="007D6B76"/>
    <w:rsid w:val="007F6B57"/>
    <w:rsid w:val="00813107"/>
    <w:rsid w:val="008138B8"/>
    <w:rsid w:val="008138EB"/>
    <w:rsid w:val="0081794D"/>
    <w:rsid w:val="00840DA8"/>
    <w:rsid w:val="0085610D"/>
    <w:rsid w:val="00857F83"/>
    <w:rsid w:val="00866086"/>
    <w:rsid w:val="008A081C"/>
    <w:rsid w:val="008A561A"/>
    <w:rsid w:val="008B0142"/>
    <w:rsid w:val="008B2AD7"/>
    <w:rsid w:val="008C26AD"/>
    <w:rsid w:val="008D74A4"/>
    <w:rsid w:val="008E009F"/>
    <w:rsid w:val="00902595"/>
    <w:rsid w:val="00902EEC"/>
    <w:rsid w:val="009040C7"/>
    <w:rsid w:val="009114F6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50303"/>
    <w:rsid w:val="009513BD"/>
    <w:rsid w:val="00956C50"/>
    <w:rsid w:val="00961EA2"/>
    <w:rsid w:val="00996BB2"/>
    <w:rsid w:val="009A3EC3"/>
    <w:rsid w:val="009B697C"/>
    <w:rsid w:val="009C75DD"/>
    <w:rsid w:val="009D0916"/>
    <w:rsid w:val="009F1199"/>
    <w:rsid w:val="00A06B28"/>
    <w:rsid w:val="00A13139"/>
    <w:rsid w:val="00A138F6"/>
    <w:rsid w:val="00A2256B"/>
    <w:rsid w:val="00A31CE6"/>
    <w:rsid w:val="00A44CB4"/>
    <w:rsid w:val="00A45317"/>
    <w:rsid w:val="00A62087"/>
    <w:rsid w:val="00A64DDF"/>
    <w:rsid w:val="00A66403"/>
    <w:rsid w:val="00A772B1"/>
    <w:rsid w:val="00A9479D"/>
    <w:rsid w:val="00AA4310"/>
    <w:rsid w:val="00AB6DC5"/>
    <w:rsid w:val="00AC1CC6"/>
    <w:rsid w:val="00AC3DDC"/>
    <w:rsid w:val="00AD2B6C"/>
    <w:rsid w:val="00AD4B4B"/>
    <w:rsid w:val="00AE17FD"/>
    <w:rsid w:val="00AF3FFC"/>
    <w:rsid w:val="00AF4C96"/>
    <w:rsid w:val="00B07211"/>
    <w:rsid w:val="00B25A91"/>
    <w:rsid w:val="00B5507D"/>
    <w:rsid w:val="00B663FE"/>
    <w:rsid w:val="00B67D64"/>
    <w:rsid w:val="00BA31F7"/>
    <w:rsid w:val="00BB4890"/>
    <w:rsid w:val="00C01BD0"/>
    <w:rsid w:val="00C0440F"/>
    <w:rsid w:val="00C110A2"/>
    <w:rsid w:val="00C23C22"/>
    <w:rsid w:val="00C42A00"/>
    <w:rsid w:val="00C44765"/>
    <w:rsid w:val="00C45C20"/>
    <w:rsid w:val="00C543F7"/>
    <w:rsid w:val="00CA2C2E"/>
    <w:rsid w:val="00CA4FD2"/>
    <w:rsid w:val="00CB34ED"/>
    <w:rsid w:val="00CB5B72"/>
    <w:rsid w:val="00CC0D0F"/>
    <w:rsid w:val="00CC1C36"/>
    <w:rsid w:val="00CE31FB"/>
    <w:rsid w:val="00D01F80"/>
    <w:rsid w:val="00D03279"/>
    <w:rsid w:val="00D1454F"/>
    <w:rsid w:val="00D24FA8"/>
    <w:rsid w:val="00D306C9"/>
    <w:rsid w:val="00D33A4F"/>
    <w:rsid w:val="00D37858"/>
    <w:rsid w:val="00D45E13"/>
    <w:rsid w:val="00D64229"/>
    <w:rsid w:val="00D71901"/>
    <w:rsid w:val="00D97D54"/>
    <w:rsid w:val="00DA725A"/>
    <w:rsid w:val="00DC006A"/>
    <w:rsid w:val="00DC5E3B"/>
    <w:rsid w:val="00DD7E1C"/>
    <w:rsid w:val="00DE0ED5"/>
    <w:rsid w:val="00DE3CB6"/>
    <w:rsid w:val="00DF0E7D"/>
    <w:rsid w:val="00E14E97"/>
    <w:rsid w:val="00E207F9"/>
    <w:rsid w:val="00E21423"/>
    <w:rsid w:val="00E23961"/>
    <w:rsid w:val="00E3191B"/>
    <w:rsid w:val="00E31D03"/>
    <w:rsid w:val="00E340A8"/>
    <w:rsid w:val="00E529BE"/>
    <w:rsid w:val="00E54C6F"/>
    <w:rsid w:val="00E61FB8"/>
    <w:rsid w:val="00E668C4"/>
    <w:rsid w:val="00E726E2"/>
    <w:rsid w:val="00E8326C"/>
    <w:rsid w:val="00E83281"/>
    <w:rsid w:val="00E9175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37C7"/>
    <w:rsid w:val="00F24B76"/>
    <w:rsid w:val="00F24E8A"/>
    <w:rsid w:val="00F3685B"/>
    <w:rsid w:val="00F376D1"/>
    <w:rsid w:val="00F37832"/>
    <w:rsid w:val="00F40FD8"/>
    <w:rsid w:val="00F47D5C"/>
    <w:rsid w:val="00F60911"/>
    <w:rsid w:val="00F63361"/>
    <w:rsid w:val="00F67603"/>
    <w:rsid w:val="00F778C5"/>
    <w:rsid w:val="00F9336A"/>
    <w:rsid w:val="00FA52DA"/>
    <w:rsid w:val="00FD255A"/>
    <w:rsid w:val="00FE2359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/>
    <o:shapelayout v:ext="edit">
      <o:idmap v:ext="edit" data="1"/>
    </o:shapelayout>
  </w:shapeDefaults>
  <w:decimalSymbol w:val="."/>
  <w:listSeparator w:val=","/>
  <w14:docId w14:val="1123610A"/>
  <w15:docId w15:val="{27CD0696-3861-4E6F-AA0E-462D04CF9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uiPriority w:val="34"/>
    <w:qFormat/>
    <w:rsid w:val="000D22C6"/>
    <w:pPr>
      <w:ind w:left="720"/>
      <w:contextualSpacing/>
    </w:pPr>
  </w:style>
  <w:style w:type="character" w:styleId="Hyperlink">
    <w:name w:val="Hyperlink"/>
    <w:basedOn w:val="a0"/>
    <w:semiHidden/>
    <w:rsid w:val="00F40FD8"/>
    <w:rPr>
      <w:b/>
      <w:bCs w:val="0"/>
      <w:i/>
      <w:iCs w:val="0"/>
      <w:color w:val="3464BA"/>
      <w:u w:val="dotted" w:color="3464BA"/>
      <w:vertAlign w:val="baseline"/>
    </w:rPr>
  </w:style>
  <w:style w:type="character" w:customStyle="1" w:styleId="20">
    <w:name w:val="סעיף רמה 2 תו"/>
    <w:basedOn w:val="a0"/>
    <w:link w:val="21"/>
    <w:locked/>
    <w:rsid w:val="00491984"/>
    <w:rPr>
      <w:rFonts w:ascii="Arial" w:hAnsi="Arial" w:cstheme="minorBidi"/>
      <w:b/>
      <w:i/>
      <w:sz w:val="22"/>
      <w:szCs w:val="22"/>
    </w:rPr>
  </w:style>
  <w:style w:type="paragraph" w:customStyle="1" w:styleId="21">
    <w:name w:val="סעיף רמה 2"/>
    <w:basedOn w:val="a"/>
    <w:link w:val="20"/>
    <w:qFormat/>
    <w:rsid w:val="00491984"/>
    <w:pPr>
      <w:spacing w:after="0" w:line="360" w:lineRule="auto"/>
      <w:jc w:val="both"/>
    </w:pPr>
    <w:rPr>
      <w:rFonts w:ascii="Arial" w:hAnsi="Arial" w:cstheme="minorBidi"/>
      <w:b/>
      <w:i/>
      <w:sz w:val="22"/>
      <w:szCs w:val="22"/>
    </w:rPr>
  </w:style>
  <w:style w:type="table" w:styleId="1-1">
    <w:name w:val="Grid Table 1 Light Accent 1"/>
    <w:basedOn w:val="a1"/>
    <w:uiPriority w:val="46"/>
    <w:rsid w:val="00491984"/>
    <w:pPr>
      <w:spacing w:after="0" w:line="240" w:lineRule="auto"/>
    </w:pPr>
    <w:rPr>
      <w:rFonts w:ascii="Calibri" w:eastAsia="Calibri" w:hAnsi="Calibri"/>
      <w:color w:val="auto"/>
      <w:sz w:val="20"/>
      <w:szCs w:val="20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ac">
    <w:name w:val="annotation reference"/>
    <w:basedOn w:val="a0"/>
    <w:uiPriority w:val="99"/>
    <w:semiHidden/>
    <w:unhideWhenUsed/>
    <w:rsid w:val="003270C7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3270C7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3270C7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3270C7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3270C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zrim.mof.gov.il/doc/hashkal/horaot.nsf/ByNum/7.12.9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knesset.gov.il/laws/data/law/2326/2326.pdf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hyperlink" Target="http://www.land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hyperlink" Target="http://www.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ami.gov.il\shares\LApplic\MMIOfficeApplic\WordAddIn\Templates\TmpMm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B7543692EAA74E05ADEAA1F4080BED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A0BFA74-B9B5-47E7-A826-B64ACEA983C5}"/>
      </w:docPartPr>
      <w:docPartBody>
        <w:p w:rsidR="009F3353" w:rsidRDefault="00474AC8">
          <w:pPr>
            <w:pStyle w:val="B7543692EAA74E05ADEAA1F4080BED6E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AC9B9BAE998548C2877894536AE66CB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56C5FA6-F328-4D10-9838-724EADD038CF}"/>
      </w:docPartPr>
      <w:docPartBody>
        <w:p w:rsidR="009F3353" w:rsidRDefault="00474AC8">
          <w:pPr>
            <w:pStyle w:val="AC9B9BAE998548C2877894536AE66CB5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  <w:docPart>
      <w:docPartPr>
        <w:name w:val="A7A665EC99AC458B99D3A91035DACC7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7FAD54B-69F2-4222-B76C-41AF2BBBF677}"/>
      </w:docPartPr>
      <w:docPartBody>
        <w:p w:rsidR="009F3353" w:rsidRDefault="00474AC8" w:rsidP="00474AC8">
          <w:pPr>
            <w:pStyle w:val="A7A665EC99AC458B99D3A91035DACC75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9BB71C89B7FD4D3CA32AAD4D562F79E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5CC8B59-65D8-4C07-9E50-A9B7CD41360F}"/>
      </w:docPartPr>
      <w:docPartBody>
        <w:p w:rsidR="009F3353" w:rsidRDefault="00474AC8" w:rsidP="00474AC8">
          <w:pPr>
            <w:pStyle w:val="9BB71C89B7FD4D3CA32AAD4D562F79ED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AC8"/>
    <w:rsid w:val="00474AC8"/>
    <w:rsid w:val="009F3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7543692EAA74E05ADEAA1F4080BED6E">
    <w:name w:val="B7543692EAA74E05ADEAA1F4080BED6E"/>
    <w:pPr>
      <w:bidi/>
    </w:pPr>
  </w:style>
  <w:style w:type="character" w:styleId="a3">
    <w:name w:val="Placeholder Text"/>
    <w:basedOn w:val="a0"/>
    <w:uiPriority w:val="99"/>
    <w:semiHidden/>
    <w:rsid w:val="00474AC8"/>
    <w:rPr>
      <w:color w:val="808080"/>
    </w:rPr>
  </w:style>
  <w:style w:type="paragraph" w:customStyle="1" w:styleId="AC9B9BAE998548C2877894536AE66CB5">
    <w:name w:val="AC9B9BAE998548C2877894536AE66CB5"/>
    <w:pPr>
      <w:bidi/>
    </w:pPr>
  </w:style>
  <w:style w:type="paragraph" w:customStyle="1" w:styleId="73B0BD43B92543B6B9E1E8B061C25A80">
    <w:name w:val="73B0BD43B92543B6B9E1E8B061C25A80"/>
    <w:pPr>
      <w:bidi/>
    </w:pPr>
  </w:style>
  <w:style w:type="paragraph" w:customStyle="1" w:styleId="18D1B9E1721F44EB96939565815B7913">
    <w:name w:val="18D1B9E1721F44EB96939565815B7913"/>
    <w:pPr>
      <w:bidi/>
    </w:pPr>
  </w:style>
  <w:style w:type="character" w:customStyle="1" w:styleId="a4">
    <w:name w:val="ממיברירתמחדל"/>
    <w:basedOn w:val="a0"/>
    <w:uiPriority w:val="1"/>
    <w:rPr>
      <w:rFonts w:cs="David"/>
      <w:color w:val="000000" w:themeColor="text1"/>
      <w:szCs w:val="24"/>
    </w:rPr>
  </w:style>
  <w:style w:type="paragraph" w:customStyle="1" w:styleId="2BFFAC797B2642429EBDFDB6D06C22B4">
    <w:name w:val="2BFFAC797B2642429EBDFDB6D06C22B4"/>
    <w:pPr>
      <w:bidi/>
    </w:pPr>
  </w:style>
  <w:style w:type="paragraph" w:customStyle="1" w:styleId="2AEE1577A5FA48569B9B28D3533C6CE0">
    <w:name w:val="2AEE1577A5FA48569B9B28D3533C6CE0"/>
    <w:pPr>
      <w:bidi/>
    </w:pPr>
  </w:style>
  <w:style w:type="paragraph" w:customStyle="1" w:styleId="14DECB6FA859480B9FABD1C85838E861">
    <w:name w:val="14DECB6FA859480B9FABD1C85838E861"/>
    <w:pPr>
      <w:bidi/>
    </w:pPr>
  </w:style>
  <w:style w:type="paragraph" w:customStyle="1" w:styleId="35D02454EAF54F649121157B972CD40D">
    <w:name w:val="35D02454EAF54F649121157B972CD40D"/>
    <w:pPr>
      <w:bidi/>
    </w:pPr>
  </w:style>
  <w:style w:type="paragraph" w:customStyle="1" w:styleId="0E84390621824D69961DFF0670C7FD39">
    <w:name w:val="0E84390621824D69961DFF0670C7FD39"/>
    <w:pPr>
      <w:bidi/>
    </w:pPr>
  </w:style>
  <w:style w:type="paragraph" w:customStyle="1" w:styleId="EA6B09FA028040EBA7974CB8C417D0D8">
    <w:name w:val="EA6B09FA028040EBA7974CB8C417D0D8"/>
    <w:pPr>
      <w:bidi/>
    </w:pPr>
  </w:style>
  <w:style w:type="paragraph" w:customStyle="1" w:styleId="CA53E3D3FADE41F8BB3E2227D54A7E9F">
    <w:name w:val="CA53E3D3FADE41F8BB3E2227D54A7E9F"/>
    <w:pPr>
      <w:bidi/>
    </w:pPr>
  </w:style>
  <w:style w:type="paragraph" w:customStyle="1" w:styleId="08F0F6569D6F4531A6319F7FDF9130C8">
    <w:name w:val="08F0F6569D6F4531A6319F7FDF9130C8"/>
    <w:pPr>
      <w:bidi/>
    </w:pPr>
  </w:style>
  <w:style w:type="paragraph" w:customStyle="1" w:styleId="8656D936B77448ADB7A69DB8AD3779F6">
    <w:name w:val="8656D936B77448ADB7A69DB8AD3779F6"/>
    <w:pPr>
      <w:bidi/>
    </w:pPr>
  </w:style>
  <w:style w:type="paragraph" w:customStyle="1" w:styleId="D494DD7475154EF3BD8732E73837A04F">
    <w:name w:val="D494DD7475154EF3BD8732E73837A04F"/>
    <w:pPr>
      <w:bidi/>
    </w:pPr>
  </w:style>
  <w:style w:type="paragraph" w:customStyle="1" w:styleId="BEE6D54637394801BC7197FBE27249D2">
    <w:name w:val="BEE6D54637394801BC7197FBE27249D2"/>
    <w:pPr>
      <w:bidi/>
    </w:pPr>
  </w:style>
  <w:style w:type="paragraph" w:customStyle="1" w:styleId="7E49451B6F1643CFA9DCDC36FF6F2B9C">
    <w:name w:val="7E49451B6F1643CFA9DCDC36FF6F2B9C"/>
    <w:pPr>
      <w:bidi/>
    </w:pPr>
  </w:style>
  <w:style w:type="paragraph" w:customStyle="1" w:styleId="7A98F1D9863D4002A461A184F1C2592D">
    <w:name w:val="7A98F1D9863D4002A461A184F1C2592D"/>
    <w:pPr>
      <w:bidi/>
    </w:pPr>
  </w:style>
  <w:style w:type="paragraph" w:customStyle="1" w:styleId="7E6683B240A44F308424A858089718AF">
    <w:name w:val="7E6683B240A44F308424A858089718AF"/>
    <w:pPr>
      <w:bidi/>
    </w:pPr>
  </w:style>
  <w:style w:type="paragraph" w:customStyle="1" w:styleId="A7A665EC99AC458B99D3A91035DACC75">
    <w:name w:val="A7A665EC99AC458B99D3A91035DACC75"/>
    <w:rsid w:val="00474AC8"/>
    <w:pPr>
      <w:bidi/>
    </w:pPr>
  </w:style>
  <w:style w:type="paragraph" w:customStyle="1" w:styleId="9BB71C89B7FD4D3CA32AAD4D562F79ED">
    <w:name w:val="9BB71C89B7FD4D3CA32AAD4D562F79ED"/>
    <w:rsid w:val="00474AC8"/>
    <w:pPr>
      <w:bidi/>
    </w:pPr>
  </w:style>
  <w:style w:type="paragraph" w:customStyle="1" w:styleId="7FCA0A13C08E4B0497E7C8B1521BF8F0">
    <w:name w:val="7FCA0A13C08E4B0497E7C8B1521BF8F0"/>
    <w:rsid w:val="00474AC8"/>
    <w:pPr>
      <w:bidi/>
    </w:pPr>
  </w:style>
  <w:style w:type="paragraph" w:customStyle="1" w:styleId="6CFC9D62E2C1487682D731D062B5210F">
    <w:name w:val="6CFC9D62E2C1487682D731D062B5210F"/>
    <w:rsid w:val="00474AC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79075-0387-47D9-BF69-3101888E8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TmpMmi.dotx</Template>
  <TotalTime>0</TotalTime>
  <Pages>3</Pages>
  <Words>692</Words>
  <Characters>3464</Characters>
  <Application>Microsoft Office Word</Application>
  <DocSecurity>4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Ldavid דוד ניימן</dc:creator>
  <cp:lastModifiedBy>LITZIKB</cp:lastModifiedBy>
  <cp:revision>2</cp:revision>
  <dcterms:created xsi:type="dcterms:W3CDTF">2019-08-12T11:49:00Z</dcterms:created>
  <dcterms:modified xsi:type="dcterms:W3CDTF">2019-08-12T11:49:00Z</dcterms:modified>
</cp:coreProperties>
</file>